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4D87" w:rsidRDefault="00F84D87" w:rsidP="008C356E">
      <w:pPr>
        <w:jc w:val="center"/>
        <w:rPr>
          <w:rFonts w:ascii="Times New Roman" w:hAnsi="Times New Roman"/>
          <w:sz w:val="28"/>
          <w:szCs w:val="28"/>
          <w:u w:val="single"/>
        </w:rPr>
      </w:pPr>
      <w:r w:rsidRPr="00894364">
        <w:rPr>
          <w:rFonts w:ascii="Times New Roman" w:hAnsi="Times New Roman"/>
          <w:sz w:val="28"/>
          <w:szCs w:val="28"/>
          <w:u w:val="single"/>
        </w:rPr>
        <w:t xml:space="preserve">Извещение о наличии земельного участка для предоставления многодетным семьям, желающим приобрести земельный участок </w:t>
      </w:r>
      <w:r w:rsidRPr="00364222">
        <w:rPr>
          <w:rFonts w:ascii="Times New Roman" w:hAnsi="Times New Roman"/>
          <w:sz w:val="28"/>
          <w:szCs w:val="28"/>
          <w:u w:val="single"/>
        </w:rPr>
        <w:t>для ведения личного подсобного хозяйства</w:t>
      </w:r>
      <w:r w:rsidRPr="00894364">
        <w:rPr>
          <w:rFonts w:ascii="Times New Roman" w:hAnsi="Times New Roman"/>
          <w:sz w:val="28"/>
          <w:szCs w:val="28"/>
          <w:u w:val="single"/>
        </w:rPr>
        <w:t xml:space="preserve"> в собственность бесплатно</w:t>
      </w:r>
      <w:r>
        <w:rPr>
          <w:rFonts w:ascii="Times New Roman" w:hAnsi="Times New Roman"/>
          <w:sz w:val="28"/>
          <w:szCs w:val="28"/>
          <w:u w:val="single"/>
        </w:rPr>
        <w:t>.</w:t>
      </w:r>
    </w:p>
    <w:p w:rsidR="00F84D87" w:rsidRDefault="00F84D87" w:rsidP="00894364">
      <w:pPr>
        <w:jc w:val="both"/>
        <w:rPr>
          <w:rFonts w:ascii="Times New Roman" w:hAnsi="Times New Roman"/>
          <w:sz w:val="28"/>
          <w:szCs w:val="28"/>
        </w:rPr>
      </w:pPr>
      <w:r w:rsidRPr="00D00977"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>дминистрация городского поселения Ардатов Ардатовского муниципального района Республики Мордовия в соответствии с п. 4 ст.6 Закона</w:t>
      </w:r>
      <w:r w:rsidRPr="00D00977">
        <w:rPr>
          <w:rFonts w:ascii="Times New Roman" w:hAnsi="Times New Roman"/>
          <w:sz w:val="28"/>
          <w:szCs w:val="28"/>
        </w:rPr>
        <w:t xml:space="preserve"> Республики Мордовия от 07.09.2011 г. № 50-З «О предоставлении в Республике Мордовия земельных участков гражданам, имеющим трех и более детей»</w:t>
      </w:r>
      <w:r>
        <w:rPr>
          <w:rFonts w:ascii="Times New Roman" w:hAnsi="Times New Roman"/>
          <w:sz w:val="28"/>
          <w:szCs w:val="28"/>
        </w:rPr>
        <w:t xml:space="preserve"> информирует о наличии земельного участка для ведения личного подсобного хозяйства, собственность на который не разграничена:</w:t>
      </w:r>
    </w:p>
    <w:p w:rsidR="00F84D87" w:rsidRDefault="00F84D87" w:rsidP="00193B96">
      <w:pPr>
        <w:spacing w:line="360" w:lineRule="auto"/>
        <w:ind w:firstLine="18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земельный участок из земель населенных пунктов с кадастровым номером 13:01:0132049:390,</w:t>
      </w:r>
      <w:r w:rsidRPr="00057FC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для ведения личного подсобного хозяйства на полевых участках, расположенный по адресу: Республика Мордовия, Ардатовский район, г. Ардатов, ул. Спортивная, 13А, общей площадью 1080 кв.м.  </w:t>
      </w:r>
    </w:p>
    <w:p w:rsidR="00F84D87" w:rsidRDefault="00F84D87" w:rsidP="00193B96">
      <w:pPr>
        <w:spacing w:line="360" w:lineRule="auto"/>
        <w:ind w:firstLine="18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земельный участок из земель населенных пунктов с кадастровым номером 13:01:0132049:389,</w:t>
      </w:r>
      <w:r w:rsidRPr="00057FC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для ведения личного подсобного хозяйства на полевых участках, расположенный по адресу: Республика Мордовия, Ардатовский район, г. Ардатов, ул. Спортивная, 15А, общей площадью 1080 кв.м.  </w:t>
      </w:r>
    </w:p>
    <w:p w:rsidR="00F84D87" w:rsidRDefault="00F84D87" w:rsidP="00193B96">
      <w:pPr>
        <w:spacing w:line="360" w:lineRule="auto"/>
        <w:ind w:firstLine="18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земельный участок из земель населенных пунктов с кадастровым номером 13:01:0132048:601,</w:t>
      </w:r>
      <w:r w:rsidRPr="00057FC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для ведения личного подсобного хозяйства, расположенный по адресу: Республика Мордовия, Ардатовский район, г. Ардатов, ул. Дикопольцева, 86, общей площадью 1200 кв.м.  </w:t>
      </w:r>
    </w:p>
    <w:p w:rsidR="00F84D87" w:rsidRDefault="00F84D87" w:rsidP="00193B96">
      <w:pPr>
        <w:spacing w:line="360" w:lineRule="auto"/>
        <w:ind w:firstLine="18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земельный участок из земель населенных пунктов с кадастровым номером 13:01:0132048:600,</w:t>
      </w:r>
      <w:r w:rsidRPr="00057FC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для ведения личного подсобного хозяйства, расположенный по адресу: Республика Мордовия, Ардатовский район, г. Ардатов, ул. Дикопольцева, 84, общей площадью 1100 кв.м.  </w:t>
      </w:r>
    </w:p>
    <w:p w:rsidR="00F84D87" w:rsidRPr="00024345" w:rsidRDefault="00F84D87" w:rsidP="00722077">
      <w:pPr>
        <w:ind w:right="-5" w:firstLine="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Заинтересованные в предоставлении земельного участка граждане имеющие трех и более детей в праве обратиться с заявлением течении 30 дней со дня размещения информации на сайте Администрации городского поселения Ардатов Ардатовского муниципального района </w:t>
      </w:r>
      <w:r w:rsidRPr="0020193F">
        <w:rPr>
          <w:rFonts w:ascii="Times New Roman" w:hAnsi="Times New Roman"/>
          <w:sz w:val="28"/>
          <w:szCs w:val="28"/>
        </w:rPr>
        <w:t>http://ardatov.e-mordovia.ru</w:t>
      </w:r>
      <w:r w:rsidRPr="00024345">
        <w:rPr>
          <w:rFonts w:ascii="Times New Roman" w:hAnsi="Times New Roman"/>
          <w:sz w:val="28"/>
          <w:szCs w:val="28"/>
        </w:rPr>
        <w:t>.</w:t>
      </w:r>
    </w:p>
    <w:p w:rsidR="00F84D87" w:rsidRDefault="00F84D87" w:rsidP="003D6E44">
      <w:pPr>
        <w:ind w:right="-5" w:firstLine="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Для подачи заявления обращаться в Администрацию городского поселения Ардатов Ардатовского муниципального района РМ, адрес: Республика Мордовия, Ардатовский район, г. Ардатов, пер. Луначарского, д. 14, тел: 8(83431)31153,</w:t>
      </w:r>
      <w:r w:rsidRPr="008C356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  <w:lang w:val="en-US"/>
        </w:rPr>
        <w:t>e</w:t>
      </w:r>
      <w:r w:rsidRPr="008C356E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  <w:lang w:val="en-US"/>
        </w:rPr>
        <w:t>mail</w:t>
      </w:r>
      <w:r>
        <w:rPr>
          <w:rFonts w:ascii="Times New Roman" w:hAnsi="Times New Roman"/>
          <w:sz w:val="28"/>
          <w:szCs w:val="28"/>
        </w:rPr>
        <w:t>:</w:t>
      </w:r>
      <w:r w:rsidRPr="008C356E">
        <w:rPr>
          <w:rFonts w:ascii="Times New Roman" w:hAnsi="Times New Roman"/>
          <w:sz w:val="28"/>
          <w:szCs w:val="28"/>
        </w:rPr>
        <w:t xml:space="preserve">  </w:t>
      </w:r>
      <w:r>
        <w:rPr>
          <w:rFonts w:ascii="Times New Roman" w:hAnsi="Times New Roman"/>
          <w:sz w:val="28"/>
          <w:szCs w:val="28"/>
          <w:lang w:val="en-US"/>
        </w:rPr>
        <w:t>ardatovskaya</w:t>
      </w:r>
      <w:r w:rsidRPr="008C356E">
        <w:rPr>
          <w:rFonts w:ascii="Times New Roman" w:hAnsi="Times New Roman"/>
          <w:sz w:val="28"/>
          <w:szCs w:val="28"/>
        </w:rPr>
        <w:t>13@</w:t>
      </w:r>
      <w:r>
        <w:rPr>
          <w:rFonts w:ascii="Times New Roman" w:hAnsi="Times New Roman"/>
          <w:sz w:val="28"/>
          <w:szCs w:val="28"/>
          <w:lang w:val="en-US"/>
        </w:rPr>
        <w:t>mail</w:t>
      </w:r>
      <w:r w:rsidRPr="008C356E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  <w:lang w:val="en-US"/>
        </w:rPr>
        <w:t>ru</w:t>
      </w:r>
      <w:r w:rsidRPr="008C356E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F84D87" w:rsidRDefault="00F84D87" w:rsidP="00722077">
      <w:pPr>
        <w:spacing w:line="360" w:lineRule="auto"/>
        <w:ind w:firstLine="18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Время приема заявлений с 09.06.2020 г. по 09.07.2020 г. включительно, в рабочие дни с 08:30 до 17:00.</w:t>
      </w:r>
    </w:p>
    <w:p w:rsidR="00F84D87" w:rsidRPr="00894364" w:rsidRDefault="00F84D87" w:rsidP="00894364">
      <w:pPr>
        <w:jc w:val="both"/>
        <w:rPr>
          <w:rFonts w:ascii="Times New Roman" w:hAnsi="Times New Roman"/>
          <w:sz w:val="28"/>
          <w:szCs w:val="28"/>
        </w:rPr>
      </w:pPr>
    </w:p>
    <w:sectPr w:rsidR="00F84D87" w:rsidRPr="00894364" w:rsidSect="00193B96">
      <w:pgSz w:w="11906" w:h="16838"/>
      <w:pgMar w:top="719" w:right="850" w:bottom="1134" w:left="126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94364"/>
    <w:rsid w:val="00024345"/>
    <w:rsid w:val="00057FC4"/>
    <w:rsid w:val="0012480C"/>
    <w:rsid w:val="00193B96"/>
    <w:rsid w:val="0020193F"/>
    <w:rsid w:val="00276216"/>
    <w:rsid w:val="00364222"/>
    <w:rsid w:val="003D6E44"/>
    <w:rsid w:val="0059474D"/>
    <w:rsid w:val="006110EF"/>
    <w:rsid w:val="006C5CB5"/>
    <w:rsid w:val="00722077"/>
    <w:rsid w:val="007C4DAD"/>
    <w:rsid w:val="00894364"/>
    <w:rsid w:val="008C356E"/>
    <w:rsid w:val="00953ED7"/>
    <w:rsid w:val="009E1DEF"/>
    <w:rsid w:val="00A4037C"/>
    <w:rsid w:val="00A670B8"/>
    <w:rsid w:val="00B00182"/>
    <w:rsid w:val="00B97E6B"/>
    <w:rsid w:val="00BC4416"/>
    <w:rsid w:val="00D00977"/>
    <w:rsid w:val="00D83079"/>
    <w:rsid w:val="00F64790"/>
    <w:rsid w:val="00F84D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97E6B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36</TotalTime>
  <Pages>2</Pages>
  <Words>342</Words>
  <Characters>1956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Alexandr</cp:lastModifiedBy>
  <cp:revision>6</cp:revision>
  <dcterms:created xsi:type="dcterms:W3CDTF">2018-07-07T03:52:00Z</dcterms:created>
  <dcterms:modified xsi:type="dcterms:W3CDTF">2020-06-08T08:42:00Z</dcterms:modified>
</cp:coreProperties>
</file>