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D02" w:rsidRDefault="00D64D02" w:rsidP="008C356E">
      <w:pPr>
        <w:jc w:val="center"/>
        <w:rPr>
          <w:rFonts w:ascii="Times New Roman" w:hAnsi="Times New Roman"/>
          <w:sz w:val="28"/>
          <w:szCs w:val="28"/>
          <w:u w:val="single"/>
        </w:rPr>
      </w:pPr>
      <w:r w:rsidRPr="00894364">
        <w:rPr>
          <w:rFonts w:ascii="Times New Roman" w:hAnsi="Times New Roman"/>
          <w:sz w:val="28"/>
          <w:szCs w:val="28"/>
          <w:u w:val="single"/>
        </w:rPr>
        <w:t>Извещение о наличии земельного участка для предоставления многодетным семьям, желающим приобрести земельный участок для индивидуального жилищного строительства в собственность бесплатно</w:t>
      </w:r>
      <w:r>
        <w:rPr>
          <w:rFonts w:ascii="Times New Roman" w:hAnsi="Times New Roman"/>
          <w:sz w:val="28"/>
          <w:szCs w:val="28"/>
          <w:u w:val="single"/>
        </w:rPr>
        <w:t>.</w:t>
      </w:r>
    </w:p>
    <w:p w:rsidR="00D64D02" w:rsidRDefault="00D64D02" w:rsidP="00894364">
      <w:pPr>
        <w:jc w:val="both"/>
        <w:rPr>
          <w:rFonts w:ascii="Times New Roman" w:hAnsi="Times New Roman"/>
          <w:sz w:val="28"/>
          <w:szCs w:val="28"/>
        </w:rPr>
      </w:pPr>
      <w:r w:rsidRPr="00D0097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дминистрация городского поселения Ардатов Ардатовского муниципального района Республики Мордовия в соответствии с п. 4 ст.6 Закона</w:t>
      </w:r>
      <w:r w:rsidRPr="00D00977">
        <w:rPr>
          <w:rFonts w:ascii="Times New Roman" w:hAnsi="Times New Roman"/>
          <w:sz w:val="28"/>
          <w:szCs w:val="28"/>
        </w:rPr>
        <w:t xml:space="preserve"> Республики Мордовия от 07.09.2011 г. № 50-З «О предоставлении в Республике Мордовия земельных участков гражданам, имеющим трех и более детей»</w:t>
      </w:r>
      <w:r>
        <w:rPr>
          <w:rFonts w:ascii="Times New Roman" w:hAnsi="Times New Roman"/>
          <w:sz w:val="28"/>
          <w:szCs w:val="28"/>
        </w:rPr>
        <w:t xml:space="preserve"> информирует о наличии земельного участка для индивидуального жилищного строительства, собственность на который не разграничена:</w:t>
      </w:r>
    </w:p>
    <w:p w:rsidR="00D64D02" w:rsidRDefault="00D64D02" w:rsidP="00722077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земельный участок из земель населенных пунктов с кадастровым номером 13:01:0132048:594,</w:t>
      </w:r>
      <w:r w:rsidRPr="00057FC4">
        <w:rPr>
          <w:rFonts w:ascii="Times New Roman" w:hAnsi="Times New Roman"/>
          <w:sz w:val="28"/>
          <w:szCs w:val="28"/>
        </w:rPr>
        <w:t xml:space="preserve"> </w:t>
      </w:r>
      <w:r w:rsidRPr="007C4DAD">
        <w:rPr>
          <w:rFonts w:ascii="Times New Roman" w:hAnsi="Times New Roman"/>
          <w:sz w:val="28"/>
          <w:szCs w:val="28"/>
        </w:rPr>
        <w:t>для индивидуального жилищного строительства</w:t>
      </w:r>
      <w:r>
        <w:rPr>
          <w:rFonts w:ascii="Times New Roman" w:hAnsi="Times New Roman"/>
          <w:sz w:val="28"/>
          <w:szCs w:val="28"/>
        </w:rPr>
        <w:t xml:space="preserve">, расположенный по адресу: Республика Мордовия, Ардатовский район, г. Ардатов, ул. Дикопольцева, 85, общей площадью 1200 кв.м.  </w:t>
      </w:r>
    </w:p>
    <w:p w:rsidR="00D64D02" w:rsidRDefault="00D64D02" w:rsidP="00722077">
      <w:pPr>
        <w:ind w:right="-5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земельный участок из земель населенных пунктов с кадастровым номером 13:01:0132048:595,</w:t>
      </w:r>
      <w:r w:rsidRPr="00057FC4">
        <w:rPr>
          <w:rFonts w:ascii="Times New Roman" w:hAnsi="Times New Roman"/>
          <w:sz w:val="28"/>
          <w:szCs w:val="28"/>
        </w:rPr>
        <w:t xml:space="preserve"> </w:t>
      </w:r>
      <w:r w:rsidRPr="007C4DAD">
        <w:rPr>
          <w:rFonts w:ascii="Times New Roman" w:hAnsi="Times New Roman"/>
          <w:sz w:val="28"/>
          <w:szCs w:val="28"/>
        </w:rPr>
        <w:t>для индивидуального жилищного строительства</w:t>
      </w:r>
      <w:r>
        <w:rPr>
          <w:rFonts w:ascii="Times New Roman" w:hAnsi="Times New Roman"/>
          <w:sz w:val="28"/>
          <w:szCs w:val="28"/>
        </w:rPr>
        <w:t xml:space="preserve">, расположенный по адресу: Республика Мордовия, Ардатовский район, г. Ардатов, ул. Дикопольцева, 87, общей площадью 1200 кв.м.  </w:t>
      </w:r>
    </w:p>
    <w:p w:rsidR="00D64D02" w:rsidRPr="00024345" w:rsidRDefault="00D64D02" w:rsidP="00722077">
      <w:pPr>
        <w:ind w:right="-5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Заинтересованные в предоставлении земельного участка граждане имеющие трех и более детей в праве обратиться с заявлением течении 30 дней со дня размещения информации на сайте Администрации городского поселения Ардатов Ардатовского муниципального района </w:t>
      </w:r>
      <w:r w:rsidRPr="00024345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http</w:t>
      </w:r>
      <w:r w:rsidRPr="00024345">
        <w:rPr>
          <w:rFonts w:ascii="Times New Roman" w:hAnsi="Times New Roman"/>
          <w:color w:val="0000FF"/>
          <w:sz w:val="28"/>
          <w:szCs w:val="28"/>
          <w:u w:val="single"/>
        </w:rPr>
        <w:t>://</w:t>
      </w:r>
      <w:r w:rsidRPr="00024345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ardatov</w:t>
      </w:r>
      <w:r w:rsidRPr="00024345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024345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e</w:t>
      </w:r>
      <w:r w:rsidRPr="00024345">
        <w:rPr>
          <w:rFonts w:ascii="Times New Roman" w:hAnsi="Times New Roman"/>
          <w:color w:val="0000FF"/>
          <w:sz w:val="28"/>
          <w:szCs w:val="28"/>
          <w:u w:val="single"/>
        </w:rPr>
        <w:t>-</w:t>
      </w:r>
      <w:r w:rsidRPr="00024345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mordovia</w:t>
      </w:r>
      <w:r w:rsidRPr="00024345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024345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ru</w:t>
      </w:r>
      <w:r w:rsidRPr="00024345">
        <w:rPr>
          <w:rFonts w:ascii="Times New Roman" w:hAnsi="Times New Roman"/>
          <w:sz w:val="28"/>
          <w:szCs w:val="28"/>
        </w:rPr>
        <w:t>.</w:t>
      </w:r>
    </w:p>
    <w:p w:rsidR="00D64D02" w:rsidRDefault="00D64D02" w:rsidP="003D6E44">
      <w:pPr>
        <w:ind w:right="-5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подачи заявления обращаться в Администрацию городского поселения Ардатов Ардатовского муниципального района РМ, адрес: Республика Мордовия, Ардатовский район, г. Ардатов, пер. Луначарского, д. 14, тел: 8(83431)31153,</w:t>
      </w:r>
      <w:r w:rsidRPr="008C356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e</w:t>
      </w:r>
      <w:r w:rsidRPr="008C356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:</w:t>
      </w:r>
      <w:r w:rsidRPr="008C356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  <w:lang w:val="en-US"/>
        </w:rPr>
        <w:t>ardatovskaya</w:t>
      </w:r>
      <w:r w:rsidRPr="008C356E">
        <w:rPr>
          <w:rFonts w:ascii="Times New Roman" w:hAnsi="Times New Roman"/>
          <w:sz w:val="28"/>
          <w:szCs w:val="28"/>
        </w:rPr>
        <w:t>13@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 w:rsidRPr="008C356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  <w:r w:rsidRPr="008C356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64D02" w:rsidRDefault="00D64D02" w:rsidP="00722077">
      <w:pPr>
        <w:spacing w:line="360" w:lineRule="auto"/>
        <w:ind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Время приема заявлений с 10.06.2020 г. по 10.07.2020 г. включительно, в рабочие дни с 08:30 до 17:00.</w:t>
      </w:r>
    </w:p>
    <w:p w:rsidR="00D64D02" w:rsidRPr="00894364" w:rsidRDefault="00D64D02" w:rsidP="00894364">
      <w:pPr>
        <w:jc w:val="both"/>
        <w:rPr>
          <w:rFonts w:ascii="Times New Roman" w:hAnsi="Times New Roman"/>
          <w:sz w:val="28"/>
          <w:szCs w:val="28"/>
        </w:rPr>
      </w:pPr>
    </w:p>
    <w:sectPr w:rsidR="00D64D02" w:rsidRPr="00894364" w:rsidSect="008C356E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4364"/>
    <w:rsid w:val="00024345"/>
    <w:rsid w:val="00057FC4"/>
    <w:rsid w:val="00134071"/>
    <w:rsid w:val="0028390F"/>
    <w:rsid w:val="003D6E44"/>
    <w:rsid w:val="0059474D"/>
    <w:rsid w:val="006C5CB5"/>
    <w:rsid w:val="00722077"/>
    <w:rsid w:val="00771A94"/>
    <w:rsid w:val="007C4DAD"/>
    <w:rsid w:val="00874016"/>
    <w:rsid w:val="00894364"/>
    <w:rsid w:val="008C356E"/>
    <w:rsid w:val="00953ED7"/>
    <w:rsid w:val="00987BE7"/>
    <w:rsid w:val="009E1DEF"/>
    <w:rsid w:val="00A4037C"/>
    <w:rsid w:val="00B97E6B"/>
    <w:rsid w:val="00BC4416"/>
    <w:rsid w:val="00D00977"/>
    <w:rsid w:val="00D64D02"/>
    <w:rsid w:val="00D83079"/>
    <w:rsid w:val="00F64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E6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1</Pages>
  <Words>261</Words>
  <Characters>1493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Alexandr</cp:lastModifiedBy>
  <cp:revision>7</cp:revision>
  <dcterms:created xsi:type="dcterms:W3CDTF">2018-07-07T03:52:00Z</dcterms:created>
  <dcterms:modified xsi:type="dcterms:W3CDTF">2020-06-09T05:39:00Z</dcterms:modified>
</cp:coreProperties>
</file>