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BE9" w:rsidRDefault="00E74BE9" w:rsidP="00BC5CC0">
      <w:pPr>
        <w:pStyle w:val="BodyText"/>
        <w:jc w:val="center"/>
        <w:rPr>
          <w:b/>
          <w:color w:val="000000"/>
          <w:sz w:val="28"/>
          <w:szCs w:val="28"/>
        </w:rPr>
      </w:pPr>
      <w:r>
        <w:rPr>
          <w:b/>
          <w:color w:val="000000"/>
          <w:sz w:val="28"/>
          <w:szCs w:val="28"/>
        </w:rPr>
        <w:t>РЕСПУБЛИКА МОРДОВИЯ</w:t>
      </w:r>
    </w:p>
    <w:p w:rsidR="00E74BE9" w:rsidRDefault="00E74BE9" w:rsidP="00BC5CC0">
      <w:pPr>
        <w:pStyle w:val="BodyText"/>
        <w:spacing w:after="0"/>
        <w:jc w:val="center"/>
        <w:rPr>
          <w:sz w:val="28"/>
          <w:szCs w:val="28"/>
        </w:rPr>
      </w:pPr>
      <w:r>
        <w:rPr>
          <w:sz w:val="28"/>
          <w:szCs w:val="28"/>
        </w:rPr>
        <w:t> </w:t>
      </w:r>
    </w:p>
    <w:p w:rsidR="00E74BE9" w:rsidRDefault="00E74BE9" w:rsidP="00BC5CC0">
      <w:pPr>
        <w:pStyle w:val="BodyText"/>
        <w:spacing w:after="0"/>
        <w:jc w:val="center"/>
        <w:rPr>
          <w:b/>
          <w:color w:val="000000"/>
          <w:sz w:val="28"/>
          <w:szCs w:val="28"/>
        </w:rPr>
      </w:pPr>
      <w:r>
        <w:rPr>
          <w:b/>
          <w:color w:val="000000"/>
          <w:sz w:val="28"/>
          <w:szCs w:val="28"/>
        </w:rPr>
        <w:t xml:space="preserve">АДМИНИСТРАЦИЯ </w:t>
      </w:r>
    </w:p>
    <w:p w:rsidR="00E74BE9" w:rsidRDefault="00E74BE9" w:rsidP="00BC5CC0">
      <w:pPr>
        <w:pStyle w:val="BodyText"/>
        <w:spacing w:after="0"/>
        <w:jc w:val="center"/>
        <w:rPr>
          <w:b/>
          <w:color w:val="000000"/>
          <w:sz w:val="28"/>
          <w:szCs w:val="28"/>
        </w:rPr>
      </w:pPr>
      <w:r>
        <w:rPr>
          <w:b/>
          <w:color w:val="000000"/>
          <w:sz w:val="28"/>
          <w:szCs w:val="28"/>
        </w:rPr>
        <w:t>АРДАТОВСКОГО СЕЛЬСКОГО ПОСЕЛЕНИЯ</w:t>
      </w:r>
    </w:p>
    <w:p w:rsidR="00E74BE9" w:rsidRDefault="00E74BE9" w:rsidP="00BC5CC0">
      <w:pPr>
        <w:pStyle w:val="BodyText"/>
        <w:pBdr>
          <w:bottom w:val="single" w:sz="8" w:space="1" w:color="000000"/>
        </w:pBdr>
        <w:spacing w:after="0"/>
        <w:jc w:val="center"/>
        <w:rPr>
          <w:b/>
          <w:color w:val="000000"/>
          <w:sz w:val="28"/>
          <w:szCs w:val="28"/>
          <w:shd w:val="clear" w:color="auto" w:fill="FFFFFF"/>
        </w:rPr>
      </w:pPr>
      <w:r>
        <w:rPr>
          <w:b/>
          <w:color w:val="000000"/>
          <w:sz w:val="28"/>
          <w:szCs w:val="28"/>
          <w:shd w:val="clear" w:color="auto" w:fill="FFFFFF"/>
        </w:rPr>
        <w:t xml:space="preserve">АРДАТОВСКОГО МУНИЦИПАЛЬНОГО РАЙОНА </w:t>
      </w:r>
    </w:p>
    <w:p w:rsidR="00E74BE9" w:rsidRDefault="00E74BE9" w:rsidP="00BC5CC0">
      <w:pPr>
        <w:pStyle w:val="BodyText"/>
        <w:pBdr>
          <w:bottom w:val="single" w:sz="8" w:space="1" w:color="000000"/>
        </w:pBdr>
        <w:spacing w:after="0"/>
        <w:jc w:val="center"/>
        <w:rPr>
          <w:sz w:val="28"/>
          <w:szCs w:val="28"/>
        </w:rPr>
      </w:pPr>
      <w:r>
        <w:rPr>
          <w:sz w:val="28"/>
          <w:szCs w:val="28"/>
        </w:rPr>
        <w:t> </w:t>
      </w:r>
    </w:p>
    <w:p w:rsidR="00E74BE9" w:rsidRDefault="00E74BE9" w:rsidP="00BC5CC0">
      <w:pPr>
        <w:pStyle w:val="BodyText"/>
        <w:pBdr>
          <w:bottom w:val="single" w:sz="8" w:space="1" w:color="000000"/>
        </w:pBdr>
        <w:spacing w:after="0"/>
        <w:jc w:val="center"/>
        <w:rPr>
          <w:b/>
          <w:color w:val="000000"/>
          <w:sz w:val="28"/>
          <w:szCs w:val="28"/>
          <w:shd w:val="clear" w:color="auto" w:fill="FFFFFF"/>
        </w:rPr>
      </w:pPr>
      <w:r>
        <w:rPr>
          <w:b/>
          <w:color w:val="000000"/>
          <w:sz w:val="28"/>
          <w:szCs w:val="28"/>
          <w:shd w:val="clear" w:color="auto" w:fill="FFFFFF"/>
        </w:rPr>
        <w:t>ПОСТАНОВЛЕНИЕ</w:t>
      </w:r>
    </w:p>
    <w:p w:rsidR="00E74BE9" w:rsidRDefault="00E74BE9" w:rsidP="00354BB9">
      <w:pPr>
        <w:rPr>
          <w:b/>
          <w:sz w:val="28"/>
          <w:szCs w:val="28"/>
        </w:rPr>
      </w:pPr>
    </w:p>
    <w:p w:rsidR="00E74BE9" w:rsidRDefault="00E74BE9" w:rsidP="00354BB9">
      <w:pPr>
        <w:rPr>
          <w:b/>
          <w:sz w:val="28"/>
          <w:szCs w:val="28"/>
        </w:rPr>
      </w:pPr>
      <w:r>
        <w:rPr>
          <w:b/>
          <w:sz w:val="28"/>
          <w:szCs w:val="28"/>
        </w:rPr>
        <w:t xml:space="preserve"> 02 октября 2020г.                             пос.ст. Ардатов       </w:t>
      </w:r>
      <w:r>
        <w:rPr>
          <w:b/>
          <w:sz w:val="28"/>
          <w:szCs w:val="28"/>
        </w:rPr>
        <w:tab/>
        <w:t xml:space="preserve">                            № 19</w:t>
      </w:r>
    </w:p>
    <w:p w:rsidR="00E74BE9" w:rsidRPr="00354BB9" w:rsidRDefault="00E74BE9" w:rsidP="00354BB9">
      <w:pPr>
        <w:jc w:val="both"/>
        <w:rPr>
          <w:b/>
          <w:sz w:val="28"/>
          <w:szCs w:val="28"/>
        </w:rPr>
      </w:pPr>
    </w:p>
    <w:p w:rsidR="00E74BE9" w:rsidRPr="00354BB9" w:rsidRDefault="00E74BE9" w:rsidP="00354BB9">
      <w:pPr>
        <w:jc w:val="both"/>
        <w:rPr>
          <w:b/>
          <w:sz w:val="28"/>
          <w:szCs w:val="28"/>
        </w:rPr>
      </w:pPr>
      <w:r w:rsidRPr="00354BB9">
        <w:rPr>
          <w:b/>
          <w:sz w:val="28"/>
          <w:szCs w:val="28"/>
        </w:rPr>
        <w:t>Об утверждении Перечня видов  муниципального контроля на территории  Ардатовского  сельского поселения и органов  местного самоуправления, уполномоченных    на их осуществление</w:t>
      </w:r>
    </w:p>
    <w:p w:rsidR="00E74BE9" w:rsidRPr="00F9042A" w:rsidRDefault="00E74BE9" w:rsidP="00F9042A">
      <w:pPr>
        <w:jc w:val="both"/>
        <w:rPr>
          <w:sz w:val="28"/>
          <w:szCs w:val="28"/>
        </w:rPr>
      </w:pPr>
    </w:p>
    <w:p w:rsidR="00E74BE9" w:rsidRPr="00354BB9" w:rsidRDefault="00E74BE9" w:rsidP="00F9042A">
      <w:pPr>
        <w:pStyle w:val="31"/>
        <w:spacing w:line="100" w:lineRule="atLeast"/>
        <w:ind w:firstLine="567"/>
        <w:rPr>
          <w:szCs w:val="28"/>
          <w:lang w:eastAsia="ar-SA"/>
        </w:rPr>
      </w:pPr>
      <w:r w:rsidRPr="00354BB9">
        <w:rPr>
          <w:szCs w:val="28"/>
        </w:rPr>
        <w:t xml:space="preserve">В соответствии  Федеральным законом  от 06.10.2003  №131-ФЗ «Об общих  принципах организации местного самоуправления в Российской Федерации» </w:t>
      </w:r>
      <w:r w:rsidRPr="00354BB9">
        <w:rPr>
          <w:szCs w:val="28"/>
          <w:shd w:val="clear" w:color="auto" w:fill="FFFFFF"/>
        </w:rPr>
        <w:t>Федеральным законом от 26</w:t>
      </w:r>
      <w:bookmarkStart w:id="0" w:name="_GoBack"/>
      <w:bookmarkEnd w:id="0"/>
      <w:r w:rsidRPr="00354BB9">
        <w:rPr>
          <w:szCs w:val="28"/>
          <w:shd w:val="clear" w:color="auto" w:fill="FFFFFF"/>
        </w:rPr>
        <w:t>.12.2008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Ардатовского сельского посел</w:t>
      </w:r>
      <w:r>
        <w:rPr>
          <w:szCs w:val="28"/>
          <w:shd w:val="clear" w:color="auto" w:fill="FFFFFF"/>
        </w:rPr>
        <w:t>ения от 02.10.2020 № 100</w:t>
      </w:r>
      <w:r w:rsidRPr="00354BB9">
        <w:rPr>
          <w:szCs w:val="28"/>
          <w:shd w:val="clear" w:color="auto" w:fill="FFFFFF"/>
        </w:rPr>
        <w:t xml:space="preserve"> «Об утверждении порядка ведения перечня видов муниципального контроля и органов местного самоуправления, уполномоченных на их осуществление», в целях организации и осуществления муниципального контроля на территории Ардатовского сельского поселения, </w:t>
      </w:r>
      <w:r w:rsidRPr="00354BB9">
        <w:rPr>
          <w:szCs w:val="28"/>
          <w:lang w:eastAsia="ar-SA"/>
        </w:rPr>
        <w:t>Администрация Ардатовского сельского поселения Ардатовского муниципального района Республики Мордовия  постановляет:</w:t>
      </w:r>
    </w:p>
    <w:p w:rsidR="00E74BE9" w:rsidRPr="00F9042A" w:rsidRDefault="00E74BE9" w:rsidP="00F9042A">
      <w:pPr>
        <w:jc w:val="both"/>
        <w:rPr>
          <w:sz w:val="28"/>
          <w:szCs w:val="28"/>
        </w:rPr>
      </w:pPr>
    </w:p>
    <w:p w:rsidR="00E74BE9" w:rsidRPr="00F9042A" w:rsidRDefault="00E74BE9" w:rsidP="00F9042A">
      <w:pPr>
        <w:pStyle w:val="NoSpacing"/>
        <w:ind w:firstLine="567"/>
        <w:jc w:val="both"/>
        <w:rPr>
          <w:sz w:val="28"/>
          <w:szCs w:val="28"/>
        </w:rPr>
      </w:pPr>
      <w:r w:rsidRPr="00F9042A">
        <w:rPr>
          <w:sz w:val="28"/>
          <w:szCs w:val="28"/>
        </w:rPr>
        <w:t xml:space="preserve">1.Утвердить Перечень видов муниципального контроля и органов местного самоуправления, уполномоченных на их осуществление, на территории </w:t>
      </w:r>
      <w:r>
        <w:rPr>
          <w:sz w:val="28"/>
          <w:szCs w:val="28"/>
        </w:rPr>
        <w:t>Ардатовского</w:t>
      </w:r>
      <w:r w:rsidRPr="00F9042A">
        <w:rPr>
          <w:sz w:val="28"/>
          <w:szCs w:val="28"/>
        </w:rPr>
        <w:t xml:space="preserve"> сельского поселения согласно приложению.</w:t>
      </w:r>
    </w:p>
    <w:p w:rsidR="00E74BE9" w:rsidRPr="00F9042A" w:rsidRDefault="00E74BE9" w:rsidP="00F9042A">
      <w:pPr>
        <w:pStyle w:val="NoSpacing"/>
        <w:ind w:firstLine="567"/>
        <w:jc w:val="both"/>
        <w:rPr>
          <w:sz w:val="28"/>
          <w:szCs w:val="28"/>
        </w:rPr>
      </w:pPr>
      <w:r w:rsidRPr="00F9042A">
        <w:rPr>
          <w:sz w:val="28"/>
          <w:szCs w:val="28"/>
        </w:rPr>
        <w:t>2.Определить орган, уполномоченный на осуществление муниципального контроля, в соответствии с пунктом 1 настоящего Постановления.</w:t>
      </w:r>
    </w:p>
    <w:p w:rsidR="00E74BE9" w:rsidRPr="00F9042A" w:rsidRDefault="00E74BE9" w:rsidP="00F9042A">
      <w:pPr>
        <w:pStyle w:val="NoSpacing"/>
        <w:ind w:firstLine="567"/>
        <w:jc w:val="both"/>
        <w:rPr>
          <w:sz w:val="28"/>
          <w:szCs w:val="28"/>
        </w:rPr>
      </w:pPr>
      <w:r w:rsidRPr="00F9042A">
        <w:rPr>
          <w:sz w:val="28"/>
          <w:szCs w:val="28"/>
        </w:rPr>
        <w:t xml:space="preserve">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w:t>
      </w:r>
      <w:r>
        <w:rPr>
          <w:sz w:val="28"/>
          <w:szCs w:val="28"/>
        </w:rPr>
        <w:t>Ардатовского</w:t>
      </w:r>
      <w:r w:rsidRPr="00F9042A">
        <w:rPr>
          <w:sz w:val="28"/>
          <w:szCs w:val="28"/>
        </w:rPr>
        <w:t xml:space="preserve"> сельского поселения, регулирующими порядок осуществления соответствующих видов муниципального контроля.</w:t>
      </w:r>
    </w:p>
    <w:p w:rsidR="00E74BE9" w:rsidRPr="00F9042A" w:rsidRDefault="00E74BE9" w:rsidP="00280960">
      <w:pPr>
        <w:pStyle w:val="NoSpacing"/>
        <w:jc w:val="both"/>
        <w:rPr>
          <w:sz w:val="28"/>
          <w:szCs w:val="28"/>
        </w:rPr>
      </w:pPr>
      <w:r>
        <w:rPr>
          <w:sz w:val="28"/>
          <w:szCs w:val="28"/>
        </w:rPr>
        <w:t xml:space="preserve">        </w:t>
      </w:r>
      <w:r w:rsidRPr="00F9042A">
        <w:rPr>
          <w:sz w:val="28"/>
          <w:szCs w:val="28"/>
        </w:rPr>
        <w:t>4.</w:t>
      </w:r>
      <w:r>
        <w:rPr>
          <w:sz w:val="28"/>
          <w:szCs w:val="28"/>
        </w:rPr>
        <w:t xml:space="preserve"> </w:t>
      </w:r>
      <w:r w:rsidRPr="00F9042A">
        <w:rPr>
          <w:sz w:val="28"/>
          <w:szCs w:val="28"/>
        </w:rPr>
        <w:t>Контроль за выполнением настоящего постановления оставляю за собой.</w:t>
      </w:r>
    </w:p>
    <w:p w:rsidR="00E74BE9" w:rsidRPr="00354BB9" w:rsidRDefault="00E74BE9" w:rsidP="00280960">
      <w:pPr>
        <w:widowControl/>
        <w:shd w:val="clear" w:color="auto" w:fill="FFFFFF"/>
        <w:suppressAutoHyphens w:val="0"/>
        <w:spacing w:after="105" w:line="312" w:lineRule="atLeast"/>
        <w:jc w:val="both"/>
        <w:textAlignment w:val="baseline"/>
        <w:rPr>
          <w:bCs/>
          <w:iCs/>
          <w:sz w:val="28"/>
          <w:szCs w:val="28"/>
        </w:rPr>
      </w:pPr>
      <w:r>
        <w:rPr>
          <w:bCs/>
          <w:iCs/>
          <w:sz w:val="28"/>
          <w:szCs w:val="28"/>
        </w:rPr>
        <w:t xml:space="preserve">        </w:t>
      </w:r>
      <w:r w:rsidRPr="00354BB9">
        <w:rPr>
          <w:bCs/>
          <w:iCs/>
          <w:sz w:val="28"/>
          <w:szCs w:val="28"/>
        </w:rPr>
        <w:t>5.</w:t>
      </w:r>
      <w:r>
        <w:rPr>
          <w:bCs/>
          <w:iCs/>
          <w:sz w:val="28"/>
          <w:szCs w:val="28"/>
        </w:rPr>
        <w:t xml:space="preserve"> </w:t>
      </w:r>
      <w:r w:rsidRPr="00354BB9">
        <w:rPr>
          <w:bCs/>
          <w:iCs/>
          <w:sz w:val="28"/>
          <w:szCs w:val="28"/>
        </w:rPr>
        <w:t>Опубликовать настоящее постановление в информационном бюллетене  сельского поселения и разместить на официальном сайте администрации Ардатовского сельского поселения.</w:t>
      </w:r>
    </w:p>
    <w:p w:rsidR="00E74BE9" w:rsidRDefault="00E74BE9" w:rsidP="00280960">
      <w:pPr>
        <w:widowControl/>
        <w:shd w:val="clear" w:color="auto" w:fill="FFFFFF"/>
        <w:suppressAutoHyphens w:val="0"/>
        <w:spacing w:after="105" w:line="312" w:lineRule="atLeast"/>
        <w:jc w:val="both"/>
        <w:textAlignment w:val="baseline"/>
        <w:rPr>
          <w:bCs/>
          <w:iCs/>
          <w:sz w:val="28"/>
          <w:szCs w:val="28"/>
        </w:rPr>
      </w:pPr>
      <w:r>
        <w:rPr>
          <w:bCs/>
          <w:iCs/>
          <w:sz w:val="28"/>
          <w:szCs w:val="28"/>
        </w:rPr>
        <w:t xml:space="preserve">        </w:t>
      </w:r>
      <w:r w:rsidRPr="00354BB9">
        <w:rPr>
          <w:bCs/>
          <w:iCs/>
          <w:sz w:val="28"/>
          <w:szCs w:val="28"/>
        </w:rPr>
        <w:t>6.</w:t>
      </w:r>
      <w:r>
        <w:rPr>
          <w:bCs/>
          <w:iCs/>
          <w:sz w:val="28"/>
          <w:szCs w:val="28"/>
        </w:rPr>
        <w:t xml:space="preserve"> </w:t>
      </w:r>
      <w:r w:rsidRPr="00354BB9">
        <w:rPr>
          <w:bCs/>
          <w:iCs/>
          <w:sz w:val="28"/>
          <w:szCs w:val="28"/>
        </w:rPr>
        <w:t>Постановление вступает в силу  после его официального опубликования в информационном бюллетене.</w:t>
      </w:r>
    </w:p>
    <w:p w:rsidR="00E74BE9" w:rsidRPr="00354BB9" w:rsidRDefault="00E74BE9" w:rsidP="00280960">
      <w:pPr>
        <w:widowControl/>
        <w:shd w:val="clear" w:color="auto" w:fill="FFFFFF"/>
        <w:suppressAutoHyphens w:val="0"/>
        <w:spacing w:after="105" w:line="312" w:lineRule="atLeast"/>
        <w:jc w:val="both"/>
        <w:textAlignment w:val="baseline"/>
        <w:rPr>
          <w:bCs/>
          <w:iCs/>
          <w:sz w:val="28"/>
          <w:szCs w:val="28"/>
        </w:rPr>
      </w:pPr>
    </w:p>
    <w:p w:rsidR="00E74BE9" w:rsidRPr="00F9042A" w:rsidRDefault="00E74BE9" w:rsidP="00F9042A">
      <w:pPr>
        <w:rPr>
          <w:sz w:val="28"/>
          <w:szCs w:val="28"/>
        </w:rPr>
      </w:pPr>
      <w:r>
        <w:rPr>
          <w:sz w:val="28"/>
          <w:szCs w:val="28"/>
        </w:rPr>
        <w:t xml:space="preserve">   </w:t>
      </w:r>
      <w:r w:rsidRPr="00F9042A">
        <w:rPr>
          <w:sz w:val="28"/>
          <w:szCs w:val="28"/>
        </w:rPr>
        <w:t>Глав</w:t>
      </w:r>
      <w:r>
        <w:rPr>
          <w:sz w:val="28"/>
          <w:szCs w:val="28"/>
        </w:rPr>
        <w:t>ы</w:t>
      </w:r>
      <w:r w:rsidRPr="00F9042A">
        <w:rPr>
          <w:sz w:val="28"/>
          <w:szCs w:val="28"/>
        </w:rPr>
        <w:t xml:space="preserve"> </w:t>
      </w:r>
      <w:r>
        <w:rPr>
          <w:sz w:val="28"/>
          <w:szCs w:val="28"/>
        </w:rPr>
        <w:t xml:space="preserve">Ардатовского </w:t>
      </w:r>
      <w:r w:rsidRPr="00F9042A">
        <w:rPr>
          <w:sz w:val="28"/>
          <w:szCs w:val="28"/>
        </w:rPr>
        <w:t xml:space="preserve">сельского поселения                      </w:t>
      </w:r>
      <w:r>
        <w:rPr>
          <w:sz w:val="28"/>
          <w:szCs w:val="28"/>
        </w:rPr>
        <w:t xml:space="preserve">                          Н.И. Юдин</w:t>
      </w:r>
    </w:p>
    <w:p w:rsidR="00E74BE9" w:rsidRPr="00F9042A" w:rsidRDefault="00E74BE9" w:rsidP="009D31CC">
      <w:pPr>
        <w:jc w:val="right"/>
        <w:rPr>
          <w:sz w:val="28"/>
          <w:szCs w:val="28"/>
        </w:rPr>
      </w:pPr>
      <w:r w:rsidRPr="00F9042A">
        <w:rPr>
          <w:sz w:val="28"/>
          <w:szCs w:val="28"/>
        </w:rPr>
        <w:t>Утвержден</w:t>
      </w:r>
    </w:p>
    <w:p w:rsidR="00E74BE9" w:rsidRPr="00F9042A" w:rsidRDefault="00E74BE9" w:rsidP="00F9042A">
      <w:pPr>
        <w:jc w:val="right"/>
        <w:rPr>
          <w:sz w:val="28"/>
          <w:szCs w:val="28"/>
        </w:rPr>
      </w:pPr>
      <w:r w:rsidRPr="00F9042A">
        <w:rPr>
          <w:sz w:val="28"/>
          <w:szCs w:val="28"/>
        </w:rPr>
        <w:t xml:space="preserve"> постановлением администрации</w:t>
      </w:r>
    </w:p>
    <w:p w:rsidR="00E74BE9" w:rsidRPr="00F9042A" w:rsidRDefault="00E74BE9" w:rsidP="00F9042A">
      <w:pPr>
        <w:jc w:val="right"/>
        <w:rPr>
          <w:sz w:val="28"/>
          <w:szCs w:val="28"/>
        </w:rPr>
      </w:pPr>
      <w:r w:rsidRPr="00F9042A">
        <w:rPr>
          <w:sz w:val="28"/>
          <w:szCs w:val="28"/>
        </w:rPr>
        <w:t xml:space="preserve"> </w:t>
      </w:r>
      <w:r>
        <w:rPr>
          <w:sz w:val="28"/>
          <w:szCs w:val="28"/>
        </w:rPr>
        <w:t>Ардатовского</w:t>
      </w:r>
      <w:r w:rsidRPr="00F9042A">
        <w:rPr>
          <w:sz w:val="28"/>
          <w:szCs w:val="28"/>
        </w:rPr>
        <w:t xml:space="preserve"> сельского поселения</w:t>
      </w:r>
    </w:p>
    <w:p w:rsidR="00E74BE9" w:rsidRPr="00F9042A" w:rsidRDefault="00E74BE9" w:rsidP="00F9042A">
      <w:pPr>
        <w:jc w:val="right"/>
        <w:rPr>
          <w:sz w:val="28"/>
          <w:szCs w:val="28"/>
        </w:rPr>
      </w:pPr>
      <w:r w:rsidRPr="00F9042A">
        <w:rPr>
          <w:sz w:val="28"/>
          <w:szCs w:val="28"/>
        </w:rPr>
        <w:t xml:space="preserve"> от 02.10.2020 №</w:t>
      </w:r>
      <w:r>
        <w:rPr>
          <w:sz w:val="28"/>
          <w:szCs w:val="28"/>
        </w:rPr>
        <w:t xml:space="preserve"> 19</w:t>
      </w:r>
    </w:p>
    <w:p w:rsidR="00E74BE9" w:rsidRPr="00F9042A" w:rsidRDefault="00E74BE9" w:rsidP="00F9042A">
      <w:pPr>
        <w:jc w:val="right"/>
        <w:rPr>
          <w:sz w:val="28"/>
          <w:szCs w:val="28"/>
        </w:rPr>
      </w:pPr>
    </w:p>
    <w:p w:rsidR="00E74BE9" w:rsidRPr="00F9042A" w:rsidRDefault="00E74BE9" w:rsidP="00F9042A">
      <w:pPr>
        <w:jc w:val="center"/>
        <w:rPr>
          <w:sz w:val="28"/>
          <w:szCs w:val="28"/>
        </w:rPr>
      </w:pPr>
      <w:r w:rsidRPr="00F9042A">
        <w:rPr>
          <w:sz w:val="28"/>
          <w:szCs w:val="28"/>
        </w:rPr>
        <w:t>Перечень</w:t>
      </w:r>
    </w:p>
    <w:p w:rsidR="00E74BE9" w:rsidRPr="00F9042A" w:rsidRDefault="00E74BE9" w:rsidP="00F9042A">
      <w:pPr>
        <w:jc w:val="center"/>
        <w:rPr>
          <w:sz w:val="28"/>
          <w:szCs w:val="28"/>
        </w:rPr>
      </w:pPr>
      <w:r w:rsidRPr="00F9042A">
        <w:rPr>
          <w:sz w:val="28"/>
          <w:szCs w:val="28"/>
        </w:rPr>
        <w:t xml:space="preserve">видов    муниципального контроля на территории  </w:t>
      </w:r>
      <w:r>
        <w:rPr>
          <w:sz w:val="28"/>
          <w:szCs w:val="28"/>
        </w:rPr>
        <w:t>Ардатовского</w:t>
      </w:r>
      <w:r w:rsidRPr="00F9042A">
        <w:rPr>
          <w:sz w:val="28"/>
          <w:szCs w:val="28"/>
        </w:rPr>
        <w:t xml:space="preserve">  сельского поселения и органов  местного самоуправления, уполномоченных    на их осуществление</w:t>
      </w:r>
    </w:p>
    <w:p w:rsidR="00E74BE9" w:rsidRPr="00F9042A" w:rsidRDefault="00E74BE9" w:rsidP="00F9042A">
      <w:pPr>
        <w:rPr>
          <w:sz w:val="28"/>
          <w:szCs w:val="28"/>
        </w:rPr>
      </w:pPr>
    </w:p>
    <w:p w:rsidR="00E74BE9" w:rsidRPr="00176A6E" w:rsidRDefault="00E74BE9" w:rsidP="00F9042A">
      <w:pPr>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968"/>
        <w:gridCol w:w="2716"/>
        <w:gridCol w:w="4207"/>
      </w:tblGrid>
      <w:tr w:rsidR="00E74BE9" w:rsidRPr="00176A6E" w:rsidTr="00A8418F">
        <w:tc>
          <w:tcPr>
            <w:tcW w:w="0" w:type="auto"/>
          </w:tcPr>
          <w:p w:rsidR="00E74BE9" w:rsidRPr="00176A6E" w:rsidRDefault="00E74BE9" w:rsidP="00A8418F">
            <w:pPr>
              <w:autoSpaceDE w:val="0"/>
              <w:autoSpaceDN w:val="0"/>
              <w:jc w:val="center"/>
            </w:pPr>
            <w:r w:rsidRPr="00176A6E">
              <w:t>№</w:t>
            </w:r>
          </w:p>
          <w:p w:rsidR="00E74BE9" w:rsidRPr="00176A6E" w:rsidRDefault="00E74BE9" w:rsidP="00A8418F">
            <w:pPr>
              <w:autoSpaceDE w:val="0"/>
              <w:autoSpaceDN w:val="0"/>
              <w:jc w:val="center"/>
            </w:pPr>
            <w:r w:rsidRPr="00176A6E">
              <w:t>п/п</w:t>
            </w:r>
          </w:p>
        </w:tc>
        <w:tc>
          <w:tcPr>
            <w:tcW w:w="0" w:type="auto"/>
          </w:tcPr>
          <w:p w:rsidR="00E74BE9" w:rsidRPr="00176A6E" w:rsidRDefault="00E74BE9" w:rsidP="00A8418F">
            <w:pPr>
              <w:autoSpaceDE w:val="0"/>
              <w:autoSpaceDN w:val="0"/>
              <w:jc w:val="center"/>
            </w:pPr>
            <w:r w:rsidRPr="00176A6E">
              <w:rPr>
                <w:bCs/>
              </w:rPr>
              <w:t xml:space="preserve">вид муниципального контроля, осуществляемого органом </w:t>
            </w:r>
            <w:r w:rsidRPr="00176A6E">
              <w:t>местного самоуправления</w:t>
            </w:r>
          </w:p>
        </w:tc>
        <w:tc>
          <w:tcPr>
            <w:tcW w:w="0" w:type="auto"/>
          </w:tcPr>
          <w:p w:rsidR="00E74BE9" w:rsidRPr="00176A6E" w:rsidRDefault="00E74BE9" w:rsidP="00A8418F">
            <w:pPr>
              <w:autoSpaceDE w:val="0"/>
              <w:autoSpaceDN w:val="0"/>
              <w:jc w:val="center"/>
            </w:pPr>
            <w:r w:rsidRPr="00176A6E">
              <w:rPr>
                <w:bCs/>
              </w:rPr>
              <w:t xml:space="preserve">Наименование органа </w:t>
            </w:r>
            <w:r w:rsidRPr="00176A6E">
              <w:t>местного самоуправления</w:t>
            </w:r>
            <w:r w:rsidRPr="00176A6E">
              <w:rPr>
                <w:bCs/>
              </w:rPr>
              <w:t>, уполномоченного на осуществление вида муниципального контроля</w:t>
            </w:r>
          </w:p>
        </w:tc>
        <w:tc>
          <w:tcPr>
            <w:tcW w:w="0" w:type="auto"/>
          </w:tcPr>
          <w:p w:rsidR="00E74BE9" w:rsidRPr="00176A6E" w:rsidRDefault="00E74BE9" w:rsidP="00A8418F">
            <w:pPr>
              <w:autoSpaceDE w:val="0"/>
              <w:autoSpaceDN w:val="0"/>
              <w:jc w:val="center"/>
            </w:pPr>
            <w:r w:rsidRPr="00176A6E">
              <w:rPr>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176A6E">
              <w:t xml:space="preserve"> об утверждении административного регламента осуществления вида муниципального контроля</w:t>
            </w:r>
            <w:r w:rsidRPr="00176A6E">
              <w:rPr>
                <w:bCs/>
              </w:rPr>
              <w:t xml:space="preserve"> </w:t>
            </w:r>
          </w:p>
        </w:tc>
      </w:tr>
      <w:tr w:rsidR="00E74BE9" w:rsidRPr="00176A6E" w:rsidTr="00A8418F">
        <w:tc>
          <w:tcPr>
            <w:tcW w:w="0" w:type="auto"/>
          </w:tcPr>
          <w:p w:rsidR="00E74BE9" w:rsidRPr="00176A6E" w:rsidRDefault="00E74BE9" w:rsidP="00A8418F">
            <w:pPr>
              <w:autoSpaceDE w:val="0"/>
              <w:autoSpaceDN w:val="0"/>
              <w:jc w:val="center"/>
            </w:pPr>
            <w:r w:rsidRPr="00176A6E">
              <w:t>1</w:t>
            </w:r>
          </w:p>
        </w:tc>
        <w:tc>
          <w:tcPr>
            <w:tcW w:w="0" w:type="auto"/>
          </w:tcPr>
          <w:p w:rsidR="00E74BE9" w:rsidRPr="00176A6E" w:rsidRDefault="00E74BE9" w:rsidP="00A8418F">
            <w:pPr>
              <w:autoSpaceDE w:val="0"/>
              <w:autoSpaceDN w:val="0"/>
              <w:jc w:val="center"/>
            </w:pPr>
            <w:r w:rsidRPr="00176A6E">
              <w:t>2</w:t>
            </w:r>
          </w:p>
        </w:tc>
        <w:tc>
          <w:tcPr>
            <w:tcW w:w="0" w:type="auto"/>
          </w:tcPr>
          <w:p w:rsidR="00E74BE9" w:rsidRPr="00176A6E" w:rsidRDefault="00E74BE9" w:rsidP="00A8418F">
            <w:pPr>
              <w:autoSpaceDE w:val="0"/>
              <w:autoSpaceDN w:val="0"/>
              <w:jc w:val="center"/>
            </w:pPr>
            <w:r w:rsidRPr="00176A6E">
              <w:t>3</w:t>
            </w:r>
          </w:p>
        </w:tc>
        <w:tc>
          <w:tcPr>
            <w:tcW w:w="0" w:type="auto"/>
          </w:tcPr>
          <w:p w:rsidR="00E74BE9" w:rsidRPr="00176A6E" w:rsidRDefault="00E74BE9" w:rsidP="00A8418F">
            <w:pPr>
              <w:autoSpaceDE w:val="0"/>
              <w:autoSpaceDN w:val="0"/>
              <w:jc w:val="center"/>
            </w:pPr>
            <w:r w:rsidRPr="00176A6E">
              <w:t>4</w:t>
            </w:r>
          </w:p>
        </w:tc>
      </w:tr>
      <w:tr w:rsidR="00E74BE9" w:rsidRPr="00176A6E" w:rsidTr="00B4055E">
        <w:trPr>
          <w:trHeight w:val="5248"/>
        </w:trPr>
        <w:tc>
          <w:tcPr>
            <w:tcW w:w="0" w:type="auto"/>
          </w:tcPr>
          <w:p w:rsidR="00E74BE9" w:rsidRPr="00176A6E" w:rsidRDefault="00E74BE9" w:rsidP="00A8418F">
            <w:pPr>
              <w:autoSpaceDE w:val="0"/>
              <w:autoSpaceDN w:val="0"/>
              <w:jc w:val="center"/>
            </w:pPr>
            <w:r>
              <w:t>1</w:t>
            </w:r>
          </w:p>
        </w:tc>
        <w:tc>
          <w:tcPr>
            <w:tcW w:w="0" w:type="auto"/>
          </w:tcPr>
          <w:p w:rsidR="00E74BE9" w:rsidRPr="00354BB9" w:rsidRDefault="00E74BE9" w:rsidP="00A8418F">
            <w:pPr>
              <w:autoSpaceDE w:val="0"/>
              <w:autoSpaceDN w:val="0"/>
              <w:jc w:val="center"/>
            </w:pPr>
            <w:r w:rsidRPr="00354BB9">
              <w:t>Муниципальный  земельный контроль</w:t>
            </w:r>
          </w:p>
        </w:tc>
        <w:tc>
          <w:tcPr>
            <w:tcW w:w="0" w:type="auto"/>
          </w:tcPr>
          <w:p w:rsidR="00E74BE9" w:rsidRPr="00354BB9" w:rsidRDefault="00E74BE9" w:rsidP="00A8418F">
            <w:pPr>
              <w:autoSpaceDE w:val="0"/>
              <w:autoSpaceDN w:val="0"/>
              <w:jc w:val="center"/>
            </w:pPr>
            <w:r w:rsidRPr="00354BB9">
              <w:t>Администрация Ардатовского сельского поселения Ардатовского муниципального района Республики Мордовия</w:t>
            </w:r>
          </w:p>
        </w:tc>
        <w:tc>
          <w:tcPr>
            <w:tcW w:w="0" w:type="auto"/>
          </w:tcPr>
          <w:p w:rsidR="00E74BE9" w:rsidRPr="00354BB9" w:rsidRDefault="00E74BE9" w:rsidP="00354BB9">
            <w:pPr>
              <w:pStyle w:val="Heading1"/>
              <w:jc w:val="both"/>
              <w:rPr>
                <w:rFonts w:ascii="Times New Roman" w:hAnsi="Times New Roman"/>
                <w:b w:val="0"/>
              </w:rPr>
            </w:pPr>
            <w:r w:rsidRPr="00354BB9">
              <w:rPr>
                <w:rFonts w:ascii="Times New Roman" w:hAnsi="Times New Roman"/>
                <w:b w:val="0"/>
                <w:sz w:val="24"/>
                <w:szCs w:val="24"/>
                <w:shd w:val="clear" w:color="auto" w:fill="FFFFFF"/>
              </w:rPr>
              <w:t>Статья 72 Земельного кодекса Российской Федерации от 01.01.01 г. №136-ФЗ, пункт 20 ч. 1ст. 14 Федерального закона от 06.10.2003 №131-ФЗ «Об общих принципах организации местного самоуправления в Российской Федерации», ст. 8 Устава Ардатовского сельского поселения, постановления администрации Ардато</w:t>
            </w:r>
            <w:r>
              <w:rPr>
                <w:rFonts w:ascii="Times New Roman" w:hAnsi="Times New Roman"/>
                <w:b w:val="0"/>
                <w:sz w:val="24"/>
                <w:szCs w:val="24"/>
                <w:shd w:val="clear" w:color="auto" w:fill="FFFFFF"/>
              </w:rPr>
              <w:t>вского сельского поселения от 19.11</w:t>
            </w:r>
            <w:r w:rsidRPr="00354BB9">
              <w:rPr>
                <w:rFonts w:ascii="Times New Roman" w:hAnsi="Times New Roman"/>
                <w:b w:val="0"/>
                <w:sz w:val="24"/>
                <w:szCs w:val="24"/>
                <w:shd w:val="clear" w:color="auto" w:fill="FFFFFF"/>
              </w:rPr>
              <w:t xml:space="preserve">.2019 года № </w:t>
            </w:r>
            <w:r>
              <w:rPr>
                <w:rFonts w:ascii="Times New Roman" w:hAnsi="Times New Roman"/>
                <w:b w:val="0"/>
                <w:sz w:val="24"/>
                <w:szCs w:val="24"/>
                <w:shd w:val="clear" w:color="auto" w:fill="FFFFFF"/>
              </w:rPr>
              <w:t>24</w:t>
            </w:r>
            <w:r w:rsidRPr="00354BB9">
              <w:rPr>
                <w:rFonts w:ascii="Times New Roman" w:hAnsi="Times New Roman"/>
                <w:sz w:val="24"/>
                <w:szCs w:val="24"/>
                <w:shd w:val="clear" w:color="auto" w:fill="FFFFFF"/>
              </w:rPr>
              <w:t xml:space="preserve"> </w:t>
            </w:r>
            <w:r w:rsidRPr="00354BB9">
              <w:rPr>
                <w:rFonts w:ascii="Times New Roman" w:hAnsi="Times New Roman"/>
                <w:b w:val="0"/>
                <w:sz w:val="24"/>
                <w:szCs w:val="24"/>
              </w:rPr>
              <w:t>"Об утверждении</w:t>
            </w:r>
            <w:r w:rsidRPr="00354BB9">
              <w:rPr>
                <w:rFonts w:ascii="Times New Roman" w:hAnsi="Times New Roman"/>
                <w:b w:val="0"/>
              </w:rPr>
              <w:t xml:space="preserve"> </w:t>
            </w:r>
            <w:r w:rsidRPr="00354BB9">
              <w:rPr>
                <w:rFonts w:ascii="Times New Roman" w:hAnsi="Times New Roman"/>
                <w:b w:val="0"/>
                <w:sz w:val="24"/>
                <w:szCs w:val="24"/>
              </w:rPr>
              <w:t>Положения о муниципальном земельном контроле на территории  Ардатовского сельского поселения  Ардатовского муниципального района Республики Мордовия"</w:t>
            </w:r>
          </w:p>
          <w:p w:rsidR="00E74BE9" w:rsidRPr="00354BB9" w:rsidRDefault="00E74BE9" w:rsidP="00354BB9">
            <w:pPr>
              <w:autoSpaceDE w:val="0"/>
              <w:autoSpaceDN w:val="0"/>
              <w:jc w:val="both"/>
            </w:pPr>
          </w:p>
        </w:tc>
      </w:tr>
      <w:tr w:rsidR="00E74BE9" w:rsidRPr="00176A6E" w:rsidTr="00A8418F">
        <w:tc>
          <w:tcPr>
            <w:tcW w:w="0" w:type="auto"/>
          </w:tcPr>
          <w:p w:rsidR="00E74BE9" w:rsidRPr="00176A6E" w:rsidRDefault="00E74BE9" w:rsidP="00A8418F">
            <w:pPr>
              <w:autoSpaceDE w:val="0"/>
              <w:autoSpaceDN w:val="0"/>
              <w:jc w:val="center"/>
            </w:pPr>
            <w:r>
              <w:t>2</w:t>
            </w:r>
          </w:p>
        </w:tc>
        <w:tc>
          <w:tcPr>
            <w:tcW w:w="0" w:type="auto"/>
          </w:tcPr>
          <w:p w:rsidR="00E74BE9" w:rsidRPr="00354BB9" w:rsidRDefault="00E74BE9" w:rsidP="00A8418F">
            <w:pPr>
              <w:autoSpaceDE w:val="0"/>
              <w:autoSpaceDN w:val="0"/>
              <w:jc w:val="center"/>
            </w:pPr>
            <w:r w:rsidRPr="00354BB9">
              <w:rPr>
                <w:shd w:val="clear" w:color="auto" w:fill="FFFFFF"/>
              </w:rPr>
              <w:t>Муниципальный контроль за сохранностью автомобильных дорог местного значения в границах населенных пунктов Ардатовского сельского поселения</w:t>
            </w:r>
          </w:p>
        </w:tc>
        <w:tc>
          <w:tcPr>
            <w:tcW w:w="0" w:type="auto"/>
          </w:tcPr>
          <w:p w:rsidR="00E74BE9" w:rsidRPr="00354BB9" w:rsidRDefault="00E74BE9" w:rsidP="00A8418F">
            <w:pPr>
              <w:autoSpaceDE w:val="0"/>
              <w:autoSpaceDN w:val="0"/>
              <w:jc w:val="center"/>
            </w:pPr>
            <w:r w:rsidRPr="00354BB9">
              <w:t>Администрация Ардатовского сельского поселения Ардатовского муниципального района Республики Мордовия</w:t>
            </w:r>
          </w:p>
        </w:tc>
        <w:tc>
          <w:tcPr>
            <w:tcW w:w="0" w:type="auto"/>
          </w:tcPr>
          <w:p w:rsidR="00E74BE9" w:rsidRPr="00354BB9" w:rsidRDefault="00E74BE9" w:rsidP="00354BB9">
            <w:pPr>
              <w:autoSpaceDE w:val="0"/>
              <w:autoSpaceDN w:val="0"/>
              <w:jc w:val="both"/>
            </w:pPr>
            <w:r w:rsidRPr="00354BB9">
              <w:rPr>
                <w:shd w:val="clear" w:color="auto" w:fill="FFFFFF"/>
              </w:rPr>
              <w:t>Часть 1 ст. 13 Федерального закона 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8 Устава Ардатовского сельского поселения</w:t>
            </w:r>
            <w:r w:rsidRPr="00354BB9">
              <w:t xml:space="preserve">, постановления </w:t>
            </w:r>
            <w:r>
              <w:t>администрации от 06.07.2017 № 42</w:t>
            </w:r>
            <w:r w:rsidRPr="00354BB9">
              <w:t xml:space="preserve"> « 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администрации Ардатовского сельского поселения»</w:t>
            </w:r>
          </w:p>
        </w:tc>
      </w:tr>
      <w:tr w:rsidR="00E74BE9" w:rsidRPr="00176A6E" w:rsidTr="00A8418F">
        <w:tc>
          <w:tcPr>
            <w:tcW w:w="0" w:type="auto"/>
          </w:tcPr>
          <w:p w:rsidR="00E74BE9" w:rsidRPr="00176A6E" w:rsidRDefault="00E74BE9" w:rsidP="00A8418F">
            <w:pPr>
              <w:autoSpaceDE w:val="0"/>
              <w:autoSpaceDN w:val="0"/>
              <w:jc w:val="center"/>
            </w:pPr>
            <w:r>
              <w:t>3</w:t>
            </w:r>
          </w:p>
        </w:tc>
        <w:tc>
          <w:tcPr>
            <w:tcW w:w="0" w:type="auto"/>
          </w:tcPr>
          <w:p w:rsidR="00E74BE9" w:rsidRPr="00354BB9" w:rsidRDefault="00E74BE9" w:rsidP="00A8418F">
            <w:pPr>
              <w:autoSpaceDE w:val="0"/>
              <w:autoSpaceDN w:val="0"/>
              <w:jc w:val="center"/>
            </w:pPr>
            <w:r w:rsidRPr="00354BB9">
              <w:t>Муниципальный жилищный контроль</w:t>
            </w:r>
          </w:p>
        </w:tc>
        <w:tc>
          <w:tcPr>
            <w:tcW w:w="0" w:type="auto"/>
          </w:tcPr>
          <w:p w:rsidR="00E74BE9" w:rsidRPr="00354BB9" w:rsidRDefault="00E74BE9" w:rsidP="00A8418F">
            <w:pPr>
              <w:autoSpaceDE w:val="0"/>
              <w:autoSpaceDN w:val="0"/>
              <w:jc w:val="center"/>
            </w:pPr>
            <w:r w:rsidRPr="00354BB9">
              <w:t>Администрация Ардатовского сельского поселения Ардатовского муниципального района Республики Мордовия</w:t>
            </w:r>
          </w:p>
        </w:tc>
        <w:tc>
          <w:tcPr>
            <w:tcW w:w="0" w:type="auto"/>
          </w:tcPr>
          <w:p w:rsidR="00E74BE9" w:rsidRPr="00354BB9" w:rsidRDefault="00E74BE9" w:rsidP="00354BB9">
            <w:pPr>
              <w:pStyle w:val="BodyText"/>
              <w:tabs>
                <w:tab w:val="left" w:pos="162"/>
              </w:tabs>
              <w:jc w:val="both"/>
              <w:rPr>
                <w:rFonts w:cs="Times New Roman"/>
              </w:rPr>
            </w:pPr>
            <w:r w:rsidRPr="00354BB9">
              <w:rPr>
                <w:rFonts w:cs="Times New Roman"/>
                <w:shd w:val="clear" w:color="auto" w:fill="FFFFFF"/>
              </w:rPr>
              <w:t>Пункт 6 ст. 2, п. 9 ч. 1 ст. 14, ст. 20 Жилищного кодекса Российской Федерации от 29.12.2004 N 188-ФЗ, п. 6 ч. 1 ст. 14 Федерального закона от 06.10.2003 №131-ФЗ «Об общих принципах организации местного самоуправления</w:t>
            </w:r>
            <w:r w:rsidRPr="00354BB9">
              <w:rPr>
                <w:rFonts w:cs="Times New Roman"/>
              </w:rPr>
              <w:t xml:space="preserve"> в Российской Федерации», ст. 8</w:t>
            </w:r>
            <w:r w:rsidRPr="00354BB9">
              <w:rPr>
                <w:rFonts w:cs="Times New Roman"/>
                <w:shd w:val="clear" w:color="auto" w:fill="FFFFFF"/>
              </w:rPr>
              <w:t xml:space="preserve"> Устава </w:t>
            </w:r>
            <w:r w:rsidRPr="00354BB9">
              <w:rPr>
                <w:rFonts w:cs="Times New Roman"/>
              </w:rPr>
              <w:t>Ардатовского сельского поселения</w:t>
            </w:r>
            <w:r w:rsidRPr="00354BB9">
              <w:t>, решения Совета депутатов Ардатовского сельского поселения от</w:t>
            </w:r>
            <w:r w:rsidRPr="00354BB9">
              <w:rPr>
                <w:bCs/>
              </w:rPr>
              <w:t xml:space="preserve"> </w:t>
            </w:r>
            <w:r>
              <w:rPr>
                <w:rFonts w:cs="Times New Roman"/>
                <w:bCs/>
              </w:rPr>
              <w:t>27.04.2012 года № 18</w:t>
            </w:r>
            <w:r w:rsidRPr="00354BB9">
              <w:rPr>
                <w:rFonts w:cs="Times New Roman"/>
                <w:bCs/>
              </w:rPr>
              <w:t xml:space="preserve"> </w:t>
            </w:r>
            <w:r w:rsidRPr="00354BB9">
              <w:rPr>
                <w:rFonts w:cs="Times New Roman"/>
              </w:rPr>
              <w:t> «Об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w:t>
            </w:r>
            <w:r>
              <w:rPr>
                <w:rFonts w:cs="Times New Roman"/>
              </w:rPr>
              <w:t>равилам и нормам в Ардато</w:t>
            </w:r>
            <w:r w:rsidRPr="00354BB9">
              <w:rPr>
                <w:rFonts w:cs="Times New Roman"/>
              </w:rPr>
              <w:t xml:space="preserve">вском сельском поселении Ардатовского муниципального района  Республики Мордовия» </w:t>
            </w:r>
          </w:p>
        </w:tc>
      </w:tr>
      <w:tr w:rsidR="00E74BE9" w:rsidRPr="00176A6E" w:rsidTr="00A8418F">
        <w:tc>
          <w:tcPr>
            <w:tcW w:w="0" w:type="auto"/>
          </w:tcPr>
          <w:p w:rsidR="00E74BE9" w:rsidRPr="00176A6E" w:rsidRDefault="00E74BE9" w:rsidP="00A8418F">
            <w:pPr>
              <w:autoSpaceDE w:val="0"/>
              <w:autoSpaceDN w:val="0"/>
              <w:jc w:val="center"/>
            </w:pPr>
            <w:r>
              <w:t>4</w:t>
            </w:r>
          </w:p>
        </w:tc>
        <w:tc>
          <w:tcPr>
            <w:tcW w:w="0" w:type="auto"/>
          </w:tcPr>
          <w:p w:rsidR="00E74BE9" w:rsidRPr="00354BB9" w:rsidRDefault="00E74BE9" w:rsidP="00A8418F">
            <w:pPr>
              <w:autoSpaceDE w:val="0"/>
              <w:autoSpaceDN w:val="0"/>
              <w:jc w:val="center"/>
            </w:pPr>
            <w:r w:rsidRPr="00354BB9">
              <w:t>Муниципальный контроль за соблюдением Правил благоустройства</w:t>
            </w:r>
          </w:p>
        </w:tc>
        <w:tc>
          <w:tcPr>
            <w:tcW w:w="0" w:type="auto"/>
          </w:tcPr>
          <w:p w:rsidR="00E74BE9" w:rsidRPr="00354BB9" w:rsidRDefault="00E74BE9" w:rsidP="00A8418F">
            <w:pPr>
              <w:autoSpaceDE w:val="0"/>
              <w:autoSpaceDN w:val="0"/>
              <w:jc w:val="center"/>
            </w:pPr>
            <w:r w:rsidRPr="00354BB9">
              <w:t>Администрация Ардатовского сельского поселения Ардатовского муниципального района Республики Мордовия</w:t>
            </w:r>
          </w:p>
        </w:tc>
        <w:tc>
          <w:tcPr>
            <w:tcW w:w="0" w:type="auto"/>
          </w:tcPr>
          <w:p w:rsidR="00E74BE9" w:rsidRPr="00354BB9" w:rsidRDefault="00E74BE9" w:rsidP="00354BB9">
            <w:pPr>
              <w:autoSpaceDE w:val="0"/>
              <w:autoSpaceDN w:val="0"/>
              <w:jc w:val="both"/>
              <w:rPr>
                <w:shd w:val="clear" w:color="auto" w:fill="FFFFFF"/>
              </w:rPr>
            </w:pPr>
            <w:r w:rsidRPr="00354BB9">
              <w:rPr>
                <w:shd w:val="clear" w:color="auto" w:fill="FFFFFF"/>
              </w:rPr>
              <w:t>Пункт 19 ст.14 Федерального закона от 06.10.2003 №131-ФЗ «Об общих принципах организации местного самоуправления в Российской Федерации», ст.8 Устава Ардатовского сельского поселения,</w:t>
            </w:r>
          </w:p>
          <w:p w:rsidR="00E74BE9" w:rsidRDefault="00E74BE9" w:rsidP="00354BB9">
            <w:pPr>
              <w:autoSpaceDE w:val="0"/>
              <w:autoSpaceDN w:val="0"/>
              <w:jc w:val="both"/>
              <w:rPr>
                <w:shd w:val="clear" w:color="auto" w:fill="FFFFFF"/>
              </w:rPr>
            </w:pPr>
            <w:r w:rsidRPr="00354BB9">
              <w:rPr>
                <w:shd w:val="clear" w:color="auto" w:fill="FFFFFF"/>
              </w:rPr>
              <w:t>Постановления Администрации Ардатовского сельского поселе</w:t>
            </w:r>
            <w:r>
              <w:rPr>
                <w:shd w:val="clear" w:color="auto" w:fill="FFFFFF"/>
              </w:rPr>
              <w:t xml:space="preserve">ния </w:t>
            </w:r>
          </w:p>
          <w:p w:rsidR="00E74BE9" w:rsidRPr="00354BB9" w:rsidRDefault="00E74BE9" w:rsidP="00354BB9">
            <w:pPr>
              <w:autoSpaceDE w:val="0"/>
              <w:autoSpaceDN w:val="0"/>
              <w:jc w:val="both"/>
            </w:pPr>
            <w:r>
              <w:rPr>
                <w:shd w:val="clear" w:color="auto" w:fill="FFFFFF"/>
              </w:rPr>
              <w:t>№ 27 от 25</w:t>
            </w:r>
            <w:r w:rsidRPr="00354BB9">
              <w:rPr>
                <w:shd w:val="clear" w:color="auto" w:fill="FFFFFF"/>
              </w:rPr>
              <w:t>.11.2019 «</w:t>
            </w:r>
            <w:r w:rsidRPr="00354BB9">
              <w:t>Об утверждении Порядка организации и осуществлении  муниципального контроля  за соблюдением Правил благоустройства</w:t>
            </w:r>
            <w:r>
              <w:t xml:space="preserve"> Ардатовского сельского поселения</w:t>
            </w:r>
            <w:r w:rsidRPr="00354BB9">
              <w:t>»</w:t>
            </w:r>
            <w:r w:rsidRPr="00354BB9">
              <w:rPr>
                <w:shd w:val="clear" w:color="auto" w:fill="FFFFFF"/>
              </w:rPr>
              <w:t xml:space="preserve"> </w:t>
            </w:r>
          </w:p>
        </w:tc>
      </w:tr>
      <w:tr w:rsidR="00E74BE9" w:rsidRPr="00176A6E" w:rsidTr="00A8418F">
        <w:tc>
          <w:tcPr>
            <w:tcW w:w="0" w:type="auto"/>
          </w:tcPr>
          <w:p w:rsidR="00E74BE9" w:rsidRPr="00176A6E" w:rsidRDefault="00E74BE9" w:rsidP="00A8418F">
            <w:pPr>
              <w:autoSpaceDE w:val="0"/>
              <w:autoSpaceDN w:val="0"/>
              <w:jc w:val="center"/>
            </w:pPr>
            <w:r>
              <w:t>5</w:t>
            </w:r>
          </w:p>
        </w:tc>
        <w:tc>
          <w:tcPr>
            <w:tcW w:w="0" w:type="auto"/>
          </w:tcPr>
          <w:p w:rsidR="00E74BE9" w:rsidRPr="00354BB9" w:rsidRDefault="00E74BE9" w:rsidP="00ED5CAD">
            <w:pPr>
              <w:pStyle w:val="NoSpacing"/>
              <w:jc w:val="center"/>
            </w:pPr>
            <w:r w:rsidRPr="00354BB9">
              <w:rPr>
                <w:rStyle w:val="5"/>
                <w:b w:val="0"/>
                <w:i w:val="0"/>
                <w:szCs w:val="26"/>
              </w:rPr>
              <w:t>Муниципальный контроль за использованием муниципального имущества</w:t>
            </w:r>
            <w:r w:rsidRPr="00354BB9">
              <w:rPr>
                <w:rStyle w:val="525pt"/>
                <w:b w:val="0"/>
                <w:i w:val="0"/>
                <w:szCs w:val="50"/>
              </w:rPr>
              <w:t xml:space="preserve">, </w:t>
            </w:r>
            <w:r w:rsidRPr="00354BB9">
              <w:rPr>
                <w:rStyle w:val="5"/>
                <w:b w:val="0"/>
                <w:i w:val="0"/>
                <w:szCs w:val="26"/>
              </w:rPr>
              <w:t>находящегося в муниципальной собственности</w:t>
            </w:r>
          </w:p>
        </w:tc>
        <w:tc>
          <w:tcPr>
            <w:tcW w:w="0" w:type="auto"/>
          </w:tcPr>
          <w:p w:rsidR="00E74BE9" w:rsidRPr="00354BB9" w:rsidRDefault="00E74BE9" w:rsidP="00ED5CAD">
            <w:pPr>
              <w:pStyle w:val="NoSpacing"/>
              <w:jc w:val="center"/>
            </w:pPr>
            <w:r w:rsidRPr="00354BB9">
              <w:t>Администрация Ардатовского сельского поселения Ардатовского муниципального района Республики Мордовия</w:t>
            </w:r>
          </w:p>
        </w:tc>
        <w:tc>
          <w:tcPr>
            <w:tcW w:w="0" w:type="auto"/>
          </w:tcPr>
          <w:p w:rsidR="00E74BE9" w:rsidRPr="004E44CD" w:rsidRDefault="00E74BE9" w:rsidP="00354BB9">
            <w:pPr>
              <w:pStyle w:val="50"/>
              <w:shd w:val="clear" w:color="auto" w:fill="auto"/>
              <w:spacing w:before="0" w:line="240" w:lineRule="auto"/>
              <w:ind w:firstLine="9"/>
              <w:jc w:val="both"/>
              <w:rPr>
                <w:rFonts w:ascii="Times New Roman" w:hAnsi="Times New Roman"/>
                <w:bCs/>
                <w:iCs/>
                <w:sz w:val="24"/>
                <w:szCs w:val="24"/>
              </w:rPr>
            </w:pPr>
            <w:r w:rsidRPr="004E44CD">
              <w:rPr>
                <w:rFonts w:ascii="Times New Roman" w:hAnsi="Times New Roman"/>
                <w:b w:val="0"/>
                <w:bCs/>
                <w:i w:val="0"/>
                <w:iCs/>
                <w:sz w:val="24"/>
                <w:szCs w:val="24"/>
              </w:rPr>
              <w:t>Пункт 3 ст.14 Федерального закона от 06 октября 2003 года № 131-ФЗ «</w:t>
            </w:r>
            <w:hyperlink r:id="rId5" w:history="1">
              <w:r w:rsidRPr="004E44CD">
                <w:rPr>
                  <w:rStyle w:val="Hyperlink"/>
                  <w:rFonts w:ascii="Times New Roman" w:hAnsi="Times New Roman"/>
                  <w:b w:val="0"/>
                  <w:bCs/>
                  <w:i w:val="0"/>
                  <w:iCs/>
                  <w:color w:val="auto"/>
                  <w:sz w:val="24"/>
                  <w:szCs w:val="24"/>
                  <w:u w:val="none"/>
                </w:rPr>
                <w:t>Об общих принципах организации местного самоуправления в Российской Федерации</w:t>
              </w:r>
            </w:hyperlink>
            <w:r w:rsidRPr="004E44CD">
              <w:rPr>
                <w:rFonts w:ascii="Times New Roman" w:hAnsi="Times New Roman"/>
                <w:b w:val="0"/>
                <w:bCs/>
                <w:i w:val="0"/>
                <w:iCs/>
                <w:sz w:val="24"/>
                <w:szCs w:val="24"/>
              </w:rPr>
              <w:t xml:space="preserve">», ст. </w:t>
            </w:r>
            <w:r w:rsidRPr="004E44CD">
              <w:rPr>
                <w:rFonts w:ascii="Times New Roman" w:hAnsi="Times New Roman"/>
                <w:b w:val="0"/>
                <w:bCs/>
                <w:i w:val="0"/>
                <w:iCs/>
                <w:szCs w:val="26"/>
              </w:rPr>
              <w:t>8</w:t>
            </w:r>
            <w:r w:rsidRPr="004E44CD">
              <w:rPr>
                <w:rFonts w:ascii="Times New Roman" w:hAnsi="Times New Roman"/>
                <w:b w:val="0"/>
                <w:bCs/>
                <w:i w:val="0"/>
                <w:iCs/>
                <w:sz w:val="24"/>
                <w:szCs w:val="24"/>
              </w:rPr>
              <w:t xml:space="preserve"> Устава </w:t>
            </w:r>
            <w:r w:rsidRPr="004E44CD">
              <w:rPr>
                <w:rFonts w:ascii="Times New Roman" w:hAnsi="Times New Roman"/>
                <w:b w:val="0"/>
                <w:bCs/>
                <w:i w:val="0"/>
                <w:iCs/>
                <w:szCs w:val="26"/>
              </w:rPr>
              <w:t>Ардатовского</w:t>
            </w:r>
            <w:r w:rsidRPr="004E44CD">
              <w:rPr>
                <w:rFonts w:ascii="Times New Roman" w:hAnsi="Times New Roman"/>
                <w:b w:val="0"/>
                <w:bCs/>
                <w:i w:val="0"/>
                <w:iCs/>
                <w:sz w:val="24"/>
                <w:szCs w:val="24"/>
              </w:rPr>
              <w:t xml:space="preserve"> сельского поселения, Постановления администрации от 18.11.2019 № 22 </w:t>
            </w:r>
            <w:r w:rsidRPr="004E44CD">
              <w:rPr>
                <w:rFonts w:ascii="Times New Roman" w:hAnsi="Times New Roman"/>
                <w:bCs/>
                <w:iCs/>
                <w:sz w:val="24"/>
                <w:szCs w:val="24"/>
              </w:rPr>
              <w:t>«</w:t>
            </w:r>
            <w:r w:rsidRPr="004E44CD">
              <w:rPr>
                <w:rStyle w:val="5"/>
                <w:rFonts w:ascii="Times New Roman" w:hAnsi="Times New Roman"/>
                <w:bCs/>
                <w:iCs/>
                <w:sz w:val="24"/>
                <w:szCs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4E44CD">
              <w:rPr>
                <w:rStyle w:val="525pt"/>
                <w:rFonts w:ascii="Times New Roman" w:hAnsi="Times New Roman"/>
                <w:bCs/>
                <w:iCs/>
                <w:sz w:val="24"/>
                <w:szCs w:val="24"/>
              </w:rPr>
              <w:t xml:space="preserve">, </w:t>
            </w:r>
            <w:r w:rsidRPr="004E44CD">
              <w:rPr>
                <w:rStyle w:val="5"/>
                <w:rFonts w:ascii="Times New Roman" w:hAnsi="Times New Roman"/>
                <w:bCs/>
                <w:iCs/>
                <w:sz w:val="24"/>
                <w:szCs w:val="24"/>
              </w:rPr>
              <w:t>находящегося в муниципальной собственности»</w:t>
            </w:r>
          </w:p>
          <w:p w:rsidR="00E74BE9" w:rsidRPr="00354BB9" w:rsidRDefault="00E74BE9" w:rsidP="00354BB9">
            <w:pPr>
              <w:autoSpaceDE w:val="0"/>
              <w:autoSpaceDN w:val="0"/>
              <w:jc w:val="both"/>
              <w:rPr>
                <w:shd w:val="clear" w:color="auto" w:fill="FFFFFF"/>
              </w:rPr>
            </w:pPr>
          </w:p>
        </w:tc>
      </w:tr>
      <w:tr w:rsidR="00E74BE9" w:rsidRPr="00176A6E" w:rsidTr="00A8418F">
        <w:tc>
          <w:tcPr>
            <w:tcW w:w="0" w:type="auto"/>
          </w:tcPr>
          <w:p w:rsidR="00E74BE9" w:rsidRPr="00176A6E" w:rsidRDefault="00E74BE9" w:rsidP="00A8418F">
            <w:pPr>
              <w:autoSpaceDE w:val="0"/>
              <w:autoSpaceDN w:val="0"/>
              <w:jc w:val="center"/>
            </w:pPr>
            <w:r>
              <w:t>6</w:t>
            </w:r>
          </w:p>
        </w:tc>
        <w:tc>
          <w:tcPr>
            <w:tcW w:w="0" w:type="auto"/>
          </w:tcPr>
          <w:p w:rsidR="00E74BE9" w:rsidRPr="00354BB9" w:rsidRDefault="00E74BE9" w:rsidP="00A8418F">
            <w:pPr>
              <w:autoSpaceDE w:val="0"/>
              <w:autoSpaceDN w:val="0"/>
              <w:jc w:val="center"/>
            </w:pPr>
            <w:r w:rsidRPr="00354BB9">
              <w:rPr>
                <w:rStyle w:val="5"/>
                <w:b w:val="0"/>
                <w:i w:val="0"/>
                <w:szCs w:val="26"/>
              </w:rPr>
              <w:t xml:space="preserve">Муниципальный контроль </w:t>
            </w:r>
            <w:r w:rsidRPr="00354BB9">
              <w:rPr>
                <w:sz w:val="26"/>
                <w:szCs w:val="26"/>
              </w:rPr>
              <w:t>по исполнению муниципальной функции по осуществлению финансового контроля</w:t>
            </w:r>
          </w:p>
        </w:tc>
        <w:tc>
          <w:tcPr>
            <w:tcW w:w="0" w:type="auto"/>
          </w:tcPr>
          <w:p w:rsidR="00E74BE9" w:rsidRPr="00354BB9" w:rsidRDefault="00E74BE9" w:rsidP="00A8418F">
            <w:pPr>
              <w:autoSpaceDE w:val="0"/>
              <w:autoSpaceDN w:val="0"/>
              <w:jc w:val="center"/>
            </w:pPr>
            <w:r w:rsidRPr="00354BB9">
              <w:t>Администрация Ардатовского сельского поселения Ардатовского муниципального района Республики Мордовия</w:t>
            </w:r>
          </w:p>
        </w:tc>
        <w:tc>
          <w:tcPr>
            <w:tcW w:w="0" w:type="auto"/>
          </w:tcPr>
          <w:p w:rsidR="00E74BE9" w:rsidRPr="00354BB9" w:rsidRDefault="00E74BE9" w:rsidP="00354BB9">
            <w:pPr>
              <w:autoSpaceDE w:val="0"/>
              <w:autoSpaceDN w:val="0"/>
              <w:jc w:val="both"/>
              <w:rPr>
                <w:shd w:val="clear" w:color="auto" w:fill="FFFFFF"/>
              </w:rPr>
            </w:pPr>
            <w:r w:rsidRPr="00354BB9">
              <w:t>Пункт 3 ст.14 Федерального закона от 06 октября 2003 года № 131-ФЗ «</w:t>
            </w:r>
            <w:hyperlink r:id="rId6" w:history="1">
              <w:r w:rsidRPr="00354BB9">
                <w:rPr>
                  <w:rStyle w:val="Hyperlink"/>
                  <w:color w:val="auto"/>
                  <w:u w:val="none"/>
                </w:rPr>
                <w:t>Об общих принципах организации местного самоуправления в Российской Федерации</w:t>
              </w:r>
            </w:hyperlink>
            <w:r w:rsidRPr="00354BB9">
              <w:t>»,</w:t>
            </w:r>
            <w:r w:rsidRPr="00354BB9">
              <w:rPr>
                <w:b/>
                <w:i/>
              </w:rPr>
              <w:t xml:space="preserve"> </w:t>
            </w:r>
            <w:r w:rsidRPr="00354BB9">
              <w:t>п</w:t>
            </w:r>
            <w:r w:rsidRPr="00354BB9">
              <w:rPr>
                <w:shd w:val="clear" w:color="auto" w:fill="FFFFFF"/>
              </w:rPr>
              <w:t>ункт 1 ст.9 Бюджетного кодекса Российской Федерации от 31.07.1998г № 145-ФЗ, ст.8 Устава Ардатовского сельского поселения</w:t>
            </w:r>
            <w:r w:rsidRPr="00354BB9">
              <w:t xml:space="preserve">, Постановления </w:t>
            </w:r>
            <w:r>
              <w:t>администрации от 18.11.2019 № 22</w:t>
            </w:r>
            <w:r w:rsidRPr="00354BB9">
              <w:rPr>
                <w:b/>
                <w:i/>
              </w:rPr>
              <w:t xml:space="preserve"> «</w:t>
            </w:r>
            <w:r w:rsidRPr="00354BB9">
              <w:rPr>
                <w:rStyle w:val="5"/>
                <w:b w:val="0"/>
                <w:i w:val="0"/>
                <w:sz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354BB9">
              <w:rPr>
                <w:rStyle w:val="525pt"/>
                <w:b w:val="0"/>
                <w:i w:val="0"/>
                <w:sz w:val="24"/>
              </w:rPr>
              <w:t xml:space="preserve">, </w:t>
            </w:r>
            <w:r w:rsidRPr="00354BB9">
              <w:rPr>
                <w:rStyle w:val="5"/>
                <w:b w:val="0"/>
                <w:i w:val="0"/>
                <w:sz w:val="24"/>
              </w:rPr>
              <w:t>находящегося в муниципальной собственности»</w:t>
            </w:r>
          </w:p>
        </w:tc>
      </w:tr>
    </w:tbl>
    <w:p w:rsidR="00E74BE9" w:rsidRPr="00176A6E" w:rsidRDefault="00E74BE9" w:rsidP="00F9042A"/>
    <w:p w:rsidR="00E74BE9" w:rsidRPr="00176A6E" w:rsidRDefault="00E74BE9" w:rsidP="00F9042A"/>
    <w:p w:rsidR="00E74BE9" w:rsidRPr="00176A6E" w:rsidRDefault="00E74BE9" w:rsidP="00F9042A">
      <w:r w:rsidRPr="00176A6E">
        <w:t xml:space="preserve">          </w:t>
      </w:r>
    </w:p>
    <w:p w:rsidR="00E74BE9" w:rsidRDefault="00E74BE9" w:rsidP="00C53FE0">
      <w:pPr>
        <w:pStyle w:val="31"/>
        <w:rPr>
          <w:szCs w:val="28"/>
          <w:lang w:eastAsia="ar-SA"/>
        </w:rPr>
      </w:pPr>
    </w:p>
    <w:p w:rsidR="00E74BE9" w:rsidRDefault="00E74BE9" w:rsidP="00C53FE0">
      <w:pPr>
        <w:pStyle w:val="31"/>
        <w:rPr>
          <w:szCs w:val="28"/>
          <w:lang w:eastAsia="ar-SA"/>
        </w:rPr>
      </w:pPr>
    </w:p>
    <w:p w:rsidR="00E74BE9" w:rsidRDefault="00E74BE9" w:rsidP="00C53FE0">
      <w:pPr>
        <w:pStyle w:val="31"/>
        <w:rPr>
          <w:szCs w:val="28"/>
          <w:lang w:eastAsia="ar-SA"/>
        </w:rPr>
      </w:pPr>
    </w:p>
    <w:p w:rsidR="00E74BE9" w:rsidRDefault="00E74BE9" w:rsidP="00C53FE0">
      <w:pPr>
        <w:pStyle w:val="31"/>
        <w:rPr>
          <w:szCs w:val="28"/>
          <w:lang w:eastAsia="ar-SA"/>
        </w:rPr>
      </w:pPr>
    </w:p>
    <w:p w:rsidR="00E74BE9" w:rsidRDefault="00E74BE9" w:rsidP="00C53FE0">
      <w:pPr>
        <w:pStyle w:val="31"/>
        <w:rPr>
          <w:szCs w:val="28"/>
          <w:lang w:eastAsia="ar-SA"/>
        </w:rPr>
      </w:pPr>
    </w:p>
    <w:p w:rsidR="00E74BE9" w:rsidRDefault="00E74BE9" w:rsidP="00C53FE0">
      <w:pPr>
        <w:pStyle w:val="31"/>
        <w:rPr>
          <w:szCs w:val="28"/>
          <w:lang w:eastAsia="ar-SA"/>
        </w:rPr>
      </w:pPr>
    </w:p>
    <w:p w:rsidR="00E74BE9" w:rsidRDefault="00E74BE9" w:rsidP="00C53FE0">
      <w:pPr>
        <w:pStyle w:val="31"/>
        <w:rPr>
          <w:szCs w:val="28"/>
          <w:lang w:eastAsia="ar-SA"/>
        </w:rPr>
      </w:pPr>
    </w:p>
    <w:p w:rsidR="00E74BE9" w:rsidRDefault="00E74BE9" w:rsidP="00C53FE0">
      <w:pPr>
        <w:pStyle w:val="31"/>
        <w:rPr>
          <w:szCs w:val="28"/>
          <w:lang w:eastAsia="ar-SA"/>
        </w:rPr>
      </w:pPr>
    </w:p>
    <w:p w:rsidR="00E74BE9" w:rsidRDefault="00E74BE9" w:rsidP="00C53FE0">
      <w:pPr>
        <w:pStyle w:val="31"/>
        <w:rPr>
          <w:rFonts w:cs="Tahoma"/>
        </w:rPr>
      </w:pPr>
    </w:p>
    <w:p w:rsidR="00E74BE9" w:rsidRDefault="00E74BE9"/>
    <w:sectPr w:rsidR="00E74BE9" w:rsidSect="00354BB9">
      <w:footnotePr>
        <w:pos w:val="beneathText"/>
      </w:footnotePr>
      <w:pgSz w:w="11905" w:h="16837"/>
      <w:pgMar w:top="540" w:right="556" w:bottom="18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DBC4663"/>
    <w:multiLevelType w:val="multilevel"/>
    <w:tmpl w:val="2604B29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03C5"/>
    <w:rsid w:val="00002FDF"/>
    <w:rsid w:val="00005308"/>
    <w:rsid w:val="00005861"/>
    <w:rsid w:val="0001082C"/>
    <w:rsid w:val="00010CCA"/>
    <w:rsid w:val="0002358E"/>
    <w:rsid w:val="0004187D"/>
    <w:rsid w:val="000508B2"/>
    <w:rsid w:val="00052E49"/>
    <w:rsid w:val="000720DC"/>
    <w:rsid w:val="000762BB"/>
    <w:rsid w:val="00092802"/>
    <w:rsid w:val="00094EF2"/>
    <w:rsid w:val="000968D0"/>
    <w:rsid w:val="000B5809"/>
    <w:rsid w:val="000B5925"/>
    <w:rsid w:val="000C1F31"/>
    <w:rsid w:val="000C4279"/>
    <w:rsid w:val="000C4C5F"/>
    <w:rsid w:val="000D120E"/>
    <w:rsid w:val="000D3328"/>
    <w:rsid w:val="000F26B0"/>
    <w:rsid w:val="000F7FFD"/>
    <w:rsid w:val="00104CF3"/>
    <w:rsid w:val="00105312"/>
    <w:rsid w:val="00112ABF"/>
    <w:rsid w:val="00117D42"/>
    <w:rsid w:val="001203E2"/>
    <w:rsid w:val="00123EEF"/>
    <w:rsid w:val="0013466A"/>
    <w:rsid w:val="00151736"/>
    <w:rsid w:val="00153326"/>
    <w:rsid w:val="00176A6E"/>
    <w:rsid w:val="00193371"/>
    <w:rsid w:val="001A11DA"/>
    <w:rsid w:val="001A28F0"/>
    <w:rsid w:val="001B4371"/>
    <w:rsid w:val="001D4B8D"/>
    <w:rsid w:val="001E0FB8"/>
    <w:rsid w:val="001E2AD4"/>
    <w:rsid w:val="001F29D9"/>
    <w:rsid w:val="001F57FA"/>
    <w:rsid w:val="002271E7"/>
    <w:rsid w:val="00227637"/>
    <w:rsid w:val="00240068"/>
    <w:rsid w:val="00280554"/>
    <w:rsid w:val="00280960"/>
    <w:rsid w:val="002874C1"/>
    <w:rsid w:val="002A4383"/>
    <w:rsid w:val="002A5B57"/>
    <w:rsid w:val="002D1467"/>
    <w:rsid w:val="002D7CF8"/>
    <w:rsid w:val="002E4C66"/>
    <w:rsid w:val="00300DF6"/>
    <w:rsid w:val="00343824"/>
    <w:rsid w:val="00350EAD"/>
    <w:rsid w:val="00354BB9"/>
    <w:rsid w:val="00365686"/>
    <w:rsid w:val="00375711"/>
    <w:rsid w:val="00395ED9"/>
    <w:rsid w:val="00397890"/>
    <w:rsid w:val="003B7297"/>
    <w:rsid w:val="003C121F"/>
    <w:rsid w:val="003C1318"/>
    <w:rsid w:val="003C6AAC"/>
    <w:rsid w:val="003D15D0"/>
    <w:rsid w:val="003E15FA"/>
    <w:rsid w:val="003E170B"/>
    <w:rsid w:val="003E7FAE"/>
    <w:rsid w:val="003F342C"/>
    <w:rsid w:val="003F57A1"/>
    <w:rsid w:val="004023A2"/>
    <w:rsid w:val="0041318F"/>
    <w:rsid w:val="00422E32"/>
    <w:rsid w:val="004264E0"/>
    <w:rsid w:val="004446BC"/>
    <w:rsid w:val="0046359D"/>
    <w:rsid w:val="00467542"/>
    <w:rsid w:val="00467CD8"/>
    <w:rsid w:val="004734B1"/>
    <w:rsid w:val="00482F61"/>
    <w:rsid w:val="004834F2"/>
    <w:rsid w:val="004873C8"/>
    <w:rsid w:val="00487712"/>
    <w:rsid w:val="00490B24"/>
    <w:rsid w:val="00493CD3"/>
    <w:rsid w:val="00495437"/>
    <w:rsid w:val="004A41A5"/>
    <w:rsid w:val="004A533F"/>
    <w:rsid w:val="004B5939"/>
    <w:rsid w:val="004C47B5"/>
    <w:rsid w:val="004E274A"/>
    <w:rsid w:val="004E44CD"/>
    <w:rsid w:val="00521B88"/>
    <w:rsid w:val="0052784F"/>
    <w:rsid w:val="00531345"/>
    <w:rsid w:val="005321C5"/>
    <w:rsid w:val="005441E7"/>
    <w:rsid w:val="00544322"/>
    <w:rsid w:val="00546A03"/>
    <w:rsid w:val="00547370"/>
    <w:rsid w:val="005577DD"/>
    <w:rsid w:val="00561CC7"/>
    <w:rsid w:val="00566A57"/>
    <w:rsid w:val="0057235A"/>
    <w:rsid w:val="005926BF"/>
    <w:rsid w:val="005943B9"/>
    <w:rsid w:val="00594CCB"/>
    <w:rsid w:val="005A0298"/>
    <w:rsid w:val="005A4D85"/>
    <w:rsid w:val="005A707C"/>
    <w:rsid w:val="005C09B3"/>
    <w:rsid w:val="005C4425"/>
    <w:rsid w:val="005D6866"/>
    <w:rsid w:val="005D77B6"/>
    <w:rsid w:val="005E2827"/>
    <w:rsid w:val="005E3D05"/>
    <w:rsid w:val="0060016D"/>
    <w:rsid w:val="0060530B"/>
    <w:rsid w:val="0062377A"/>
    <w:rsid w:val="00651F8C"/>
    <w:rsid w:val="0065412C"/>
    <w:rsid w:val="00656163"/>
    <w:rsid w:val="00667D8F"/>
    <w:rsid w:val="00685D26"/>
    <w:rsid w:val="00687975"/>
    <w:rsid w:val="00690122"/>
    <w:rsid w:val="006903C5"/>
    <w:rsid w:val="006A01AF"/>
    <w:rsid w:val="006A64EC"/>
    <w:rsid w:val="006C123B"/>
    <w:rsid w:val="006C2B45"/>
    <w:rsid w:val="006C30EB"/>
    <w:rsid w:val="006E41B5"/>
    <w:rsid w:val="00702B26"/>
    <w:rsid w:val="00711E4E"/>
    <w:rsid w:val="00751442"/>
    <w:rsid w:val="007569B7"/>
    <w:rsid w:val="0077203A"/>
    <w:rsid w:val="00783CB1"/>
    <w:rsid w:val="007A6872"/>
    <w:rsid w:val="007B7392"/>
    <w:rsid w:val="007D0E54"/>
    <w:rsid w:val="007E4C4B"/>
    <w:rsid w:val="00810052"/>
    <w:rsid w:val="0082024F"/>
    <w:rsid w:val="00821791"/>
    <w:rsid w:val="00824661"/>
    <w:rsid w:val="00832779"/>
    <w:rsid w:val="00850D58"/>
    <w:rsid w:val="00856E75"/>
    <w:rsid w:val="00860EEC"/>
    <w:rsid w:val="008671F0"/>
    <w:rsid w:val="008727BE"/>
    <w:rsid w:val="00886A9B"/>
    <w:rsid w:val="0089096A"/>
    <w:rsid w:val="008A44DD"/>
    <w:rsid w:val="008D23DD"/>
    <w:rsid w:val="008D2A5B"/>
    <w:rsid w:val="008D6220"/>
    <w:rsid w:val="008D7802"/>
    <w:rsid w:val="008E6FD1"/>
    <w:rsid w:val="008F01EA"/>
    <w:rsid w:val="008F6D6C"/>
    <w:rsid w:val="008F774C"/>
    <w:rsid w:val="0090750A"/>
    <w:rsid w:val="00923351"/>
    <w:rsid w:val="00931774"/>
    <w:rsid w:val="00932AE0"/>
    <w:rsid w:val="00934434"/>
    <w:rsid w:val="00941BD8"/>
    <w:rsid w:val="00950C92"/>
    <w:rsid w:val="00962673"/>
    <w:rsid w:val="00967F16"/>
    <w:rsid w:val="00974B3E"/>
    <w:rsid w:val="00977561"/>
    <w:rsid w:val="00985031"/>
    <w:rsid w:val="009A3016"/>
    <w:rsid w:val="009C1C6A"/>
    <w:rsid w:val="009D169A"/>
    <w:rsid w:val="009D31CC"/>
    <w:rsid w:val="009D782D"/>
    <w:rsid w:val="00A057C4"/>
    <w:rsid w:val="00A25049"/>
    <w:rsid w:val="00A3401B"/>
    <w:rsid w:val="00A5500B"/>
    <w:rsid w:val="00A62970"/>
    <w:rsid w:val="00A645AF"/>
    <w:rsid w:val="00A81D08"/>
    <w:rsid w:val="00A825D4"/>
    <w:rsid w:val="00A8418F"/>
    <w:rsid w:val="00A90071"/>
    <w:rsid w:val="00A90659"/>
    <w:rsid w:val="00A97C0B"/>
    <w:rsid w:val="00A97F4F"/>
    <w:rsid w:val="00AC0551"/>
    <w:rsid w:val="00AC38B8"/>
    <w:rsid w:val="00AC43D7"/>
    <w:rsid w:val="00AC6B77"/>
    <w:rsid w:val="00AC6EB7"/>
    <w:rsid w:val="00AD0D35"/>
    <w:rsid w:val="00AE035B"/>
    <w:rsid w:val="00AE2E05"/>
    <w:rsid w:val="00AE7AAB"/>
    <w:rsid w:val="00B028C6"/>
    <w:rsid w:val="00B12332"/>
    <w:rsid w:val="00B25001"/>
    <w:rsid w:val="00B25ABC"/>
    <w:rsid w:val="00B4055E"/>
    <w:rsid w:val="00B50986"/>
    <w:rsid w:val="00B5608A"/>
    <w:rsid w:val="00B563C1"/>
    <w:rsid w:val="00B91B8F"/>
    <w:rsid w:val="00B94EA8"/>
    <w:rsid w:val="00BC2A2F"/>
    <w:rsid w:val="00BC5CC0"/>
    <w:rsid w:val="00BD1150"/>
    <w:rsid w:val="00BE204F"/>
    <w:rsid w:val="00BF2865"/>
    <w:rsid w:val="00BF5EBA"/>
    <w:rsid w:val="00BF6F85"/>
    <w:rsid w:val="00BF73A0"/>
    <w:rsid w:val="00C018B3"/>
    <w:rsid w:val="00C03B33"/>
    <w:rsid w:val="00C21D6B"/>
    <w:rsid w:val="00C24E86"/>
    <w:rsid w:val="00C30656"/>
    <w:rsid w:val="00C4486A"/>
    <w:rsid w:val="00C470A3"/>
    <w:rsid w:val="00C53FE0"/>
    <w:rsid w:val="00C77B65"/>
    <w:rsid w:val="00C80754"/>
    <w:rsid w:val="00C824CA"/>
    <w:rsid w:val="00C851C3"/>
    <w:rsid w:val="00C87012"/>
    <w:rsid w:val="00CB475F"/>
    <w:rsid w:val="00CD3119"/>
    <w:rsid w:val="00CD3153"/>
    <w:rsid w:val="00CE00AD"/>
    <w:rsid w:val="00CF328B"/>
    <w:rsid w:val="00D0109A"/>
    <w:rsid w:val="00D03C34"/>
    <w:rsid w:val="00D2671C"/>
    <w:rsid w:val="00D27FEB"/>
    <w:rsid w:val="00D30C94"/>
    <w:rsid w:val="00D51054"/>
    <w:rsid w:val="00D71CCC"/>
    <w:rsid w:val="00D7336C"/>
    <w:rsid w:val="00D7749D"/>
    <w:rsid w:val="00D80C7B"/>
    <w:rsid w:val="00D84DE6"/>
    <w:rsid w:val="00DA6E82"/>
    <w:rsid w:val="00DB4BD9"/>
    <w:rsid w:val="00DB7197"/>
    <w:rsid w:val="00DC6342"/>
    <w:rsid w:val="00DC7135"/>
    <w:rsid w:val="00DD2A57"/>
    <w:rsid w:val="00DE70C4"/>
    <w:rsid w:val="00DF639E"/>
    <w:rsid w:val="00E013F6"/>
    <w:rsid w:val="00E06017"/>
    <w:rsid w:val="00E15513"/>
    <w:rsid w:val="00E306F1"/>
    <w:rsid w:val="00E5521D"/>
    <w:rsid w:val="00E56BDF"/>
    <w:rsid w:val="00E64E97"/>
    <w:rsid w:val="00E71258"/>
    <w:rsid w:val="00E74BE9"/>
    <w:rsid w:val="00E80FBC"/>
    <w:rsid w:val="00E93A41"/>
    <w:rsid w:val="00ED0FC9"/>
    <w:rsid w:val="00ED5CAD"/>
    <w:rsid w:val="00EE3C85"/>
    <w:rsid w:val="00F45CE3"/>
    <w:rsid w:val="00F6445A"/>
    <w:rsid w:val="00F7042C"/>
    <w:rsid w:val="00F847A9"/>
    <w:rsid w:val="00F86059"/>
    <w:rsid w:val="00F86DA7"/>
    <w:rsid w:val="00F87282"/>
    <w:rsid w:val="00F87287"/>
    <w:rsid w:val="00F9042A"/>
    <w:rsid w:val="00FC3ECF"/>
    <w:rsid w:val="00FC4F3D"/>
    <w:rsid w:val="00FD123E"/>
    <w:rsid w:val="00FD6695"/>
    <w:rsid w:val="00FF48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FE0"/>
    <w:pPr>
      <w:widowControl w:val="0"/>
      <w:suppressAutoHyphens/>
    </w:pPr>
    <w:rPr>
      <w:rFonts w:ascii="Times New Roman" w:hAnsi="Times New Roman"/>
      <w:sz w:val="24"/>
      <w:szCs w:val="24"/>
      <w:lang w:eastAsia="en-US"/>
    </w:rPr>
  </w:style>
  <w:style w:type="paragraph" w:styleId="Heading1">
    <w:name w:val="heading 1"/>
    <w:basedOn w:val="Normal"/>
    <w:next w:val="Normal"/>
    <w:link w:val="Heading1Char"/>
    <w:uiPriority w:val="99"/>
    <w:qFormat/>
    <w:locked/>
    <w:rsid w:val="00F9042A"/>
    <w:pPr>
      <w:keepNext/>
      <w:spacing w:before="240" w:after="60"/>
      <w:outlineLvl w:val="0"/>
    </w:pPr>
    <w:rPr>
      <w:rFonts w:ascii="Cambria" w:eastAsia="Times New Roman" w:hAnsi="Cambria"/>
      <w:b/>
      <w:bCs/>
      <w:kern w:val="32"/>
      <w:sz w:val="32"/>
      <w:szCs w:val="32"/>
    </w:rPr>
  </w:style>
  <w:style w:type="paragraph" w:styleId="Heading5">
    <w:name w:val="heading 5"/>
    <w:basedOn w:val="Normal"/>
    <w:next w:val="Normal"/>
    <w:link w:val="Heading5Char"/>
    <w:uiPriority w:val="99"/>
    <w:qFormat/>
    <w:rsid w:val="00C53FE0"/>
    <w:pPr>
      <w:keepNext/>
      <w:tabs>
        <w:tab w:val="num" w:pos="0"/>
      </w:tabs>
      <w:jc w:val="center"/>
      <w:outlineLvl w:val="4"/>
    </w:pPr>
    <w:rPr>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9042A"/>
    <w:rPr>
      <w:rFonts w:ascii="Cambria" w:hAnsi="Cambria" w:cs="Times New Roman"/>
      <w:b/>
      <w:kern w:val="32"/>
      <w:sz w:val="32"/>
      <w:lang w:eastAsia="en-US"/>
    </w:rPr>
  </w:style>
  <w:style w:type="character" w:customStyle="1" w:styleId="Heading5Char">
    <w:name w:val="Heading 5 Char"/>
    <w:basedOn w:val="DefaultParagraphFont"/>
    <w:link w:val="Heading5"/>
    <w:uiPriority w:val="99"/>
    <w:locked/>
    <w:rsid w:val="00C53FE0"/>
    <w:rPr>
      <w:rFonts w:ascii="Times New Roman" w:hAnsi="Times New Roman" w:cs="Times New Roman"/>
      <w:sz w:val="24"/>
    </w:rPr>
  </w:style>
  <w:style w:type="paragraph" w:customStyle="1" w:styleId="31">
    <w:name w:val="Основной текст 31"/>
    <w:basedOn w:val="Normal"/>
    <w:uiPriority w:val="99"/>
    <w:rsid w:val="00C53FE0"/>
    <w:pPr>
      <w:jc w:val="both"/>
    </w:pPr>
    <w:rPr>
      <w:sz w:val="28"/>
    </w:rPr>
  </w:style>
  <w:style w:type="character" w:customStyle="1" w:styleId="5">
    <w:name w:val="Основной текст (5)_"/>
    <w:link w:val="50"/>
    <w:uiPriority w:val="99"/>
    <w:locked/>
    <w:rsid w:val="00F9042A"/>
    <w:rPr>
      <w:b/>
      <w:i/>
      <w:spacing w:val="-2"/>
      <w:sz w:val="26"/>
      <w:shd w:val="clear" w:color="auto" w:fill="FFFFFF"/>
    </w:rPr>
  </w:style>
  <w:style w:type="character" w:customStyle="1" w:styleId="525pt">
    <w:name w:val="Основной текст (5) + 25 pt"/>
    <w:aliases w:val="Не курсив,Интервал 0 pt2"/>
    <w:uiPriority w:val="99"/>
    <w:rsid w:val="00F9042A"/>
    <w:rPr>
      <w:b/>
      <w:i/>
      <w:spacing w:val="0"/>
      <w:sz w:val="50"/>
      <w:shd w:val="clear" w:color="auto" w:fill="FFFFFF"/>
    </w:rPr>
  </w:style>
  <w:style w:type="paragraph" w:customStyle="1" w:styleId="50">
    <w:name w:val="Основной текст (5)"/>
    <w:basedOn w:val="Normal"/>
    <w:link w:val="5"/>
    <w:uiPriority w:val="99"/>
    <w:rsid w:val="00F9042A"/>
    <w:pPr>
      <w:shd w:val="clear" w:color="auto" w:fill="FFFFFF"/>
      <w:suppressAutoHyphens w:val="0"/>
      <w:spacing w:before="420" w:after="300" w:line="322" w:lineRule="exact"/>
      <w:jc w:val="center"/>
    </w:pPr>
    <w:rPr>
      <w:rFonts w:ascii="Calibri" w:hAnsi="Calibri"/>
      <w:b/>
      <w:i/>
      <w:spacing w:val="-2"/>
      <w:sz w:val="26"/>
      <w:szCs w:val="20"/>
      <w:shd w:val="clear" w:color="auto" w:fill="FFFFFF"/>
      <w:lang w:eastAsia="ru-RU"/>
    </w:rPr>
  </w:style>
  <w:style w:type="paragraph" w:styleId="BodyText">
    <w:name w:val="Body Text"/>
    <w:basedOn w:val="Normal"/>
    <w:link w:val="BodyTextChar"/>
    <w:uiPriority w:val="99"/>
    <w:rsid w:val="00F9042A"/>
    <w:pPr>
      <w:spacing w:after="120"/>
    </w:pPr>
    <w:rPr>
      <w:rFonts w:eastAsia="Arial Unicode MS" w:cs="Tahoma"/>
      <w:kern w:val="2"/>
      <w:lang w:eastAsia="hi-IN" w:bidi="hi-IN"/>
    </w:rPr>
  </w:style>
  <w:style w:type="character" w:customStyle="1" w:styleId="BodyTextChar">
    <w:name w:val="Body Text Char"/>
    <w:basedOn w:val="DefaultParagraphFont"/>
    <w:link w:val="BodyText"/>
    <w:uiPriority w:val="99"/>
    <w:locked/>
    <w:rsid w:val="00F9042A"/>
    <w:rPr>
      <w:rFonts w:ascii="Times New Roman" w:eastAsia="Arial Unicode MS" w:hAnsi="Times New Roman" w:cs="Times New Roman"/>
      <w:kern w:val="2"/>
      <w:sz w:val="24"/>
      <w:lang w:eastAsia="hi-IN" w:bidi="hi-IN"/>
    </w:rPr>
  </w:style>
  <w:style w:type="character" w:styleId="Hyperlink">
    <w:name w:val="Hyperlink"/>
    <w:basedOn w:val="DefaultParagraphFont"/>
    <w:uiPriority w:val="99"/>
    <w:rsid w:val="00F9042A"/>
    <w:rPr>
      <w:rFonts w:cs="Times New Roman"/>
      <w:color w:val="0000FF"/>
      <w:u w:val="single"/>
    </w:rPr>
  </w:style>
  <w:style w:type="paragraph" w:styleId="NoSpacing">
    <w:name w:val="No Spacing"/>
    <w:uiPriority w:val="99"/>
    <w:qFormat/>
    <w:rsid w:val="00F9042A"/>
    <w:pPr>
      <w:widowControl w:val="0"/>
      <w:suppressAutoHyphens/>
    </w:pPr>
    <w:rPr>
      <w:rFonts w:ascii="Times New Roman" w:hAnsi="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16987747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96e20c02-1b12-465a-b64c-24aa92270007.html" TargetMode="External"/><Relationship Id="rId5" Type="http://schemas.openxmlformats.org/officeDocument/2006/relationships/hyperlink" Target="http://rnla-service.scli.ru:8080/rnla-links/ws/content/act/96e20c02-1b12-465a-b64c-24aa92270007.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481</TotalTime>
  <Pages>4</Pages>
  <Words>1200</Words>
  <Characters>6841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РЕДКОДУБСКОГО СЕЛЬСКОГО ПОСЕЛЕНИЯ </dc:title>
  <dc:subject/>
  <dc:creator>1</dc:creator>
  <cp:keywords/>
  <dc:description/>
  <cp:lastModifiedBy>user</cp:lastModifiedBy>
  <cp:revision>113</cp:revision>
  <cp:lastPrinted>2020-10-16T12:33:00Z</cp:lastPrinted>
  <dcterms:created xsi:type="dcterms:W3CDTF">2020-04-01T07:35:00Z</dcterms:created>
  <dcterms:modified xsi:type="dcterms:W3CDTF">2020-11-23T09:22:00Z</dcterms:modified>
</cp:coreProperties>
</file>