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B7" w:rsidRDefault="00620AB7" w:rsidP="00D60E1E">
      <w:pPr>
        <w:pStyle w:val="BodyTex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РЕСПУБЛИКА МОРДОВИЯ</w:t>
      </w:r>
    </w:p>
    <w:p w:rsidR="00620AB7" w:rsidRDefault="00620AB7" w:rsidP="00D60E1E">
      <w:pPr>
        <w:pStyle w:val="BodyText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20AB7" w:rsidRDefault="00620AB7" w:rsidP="00D60E1E">
      <w:pPr>
        <w:pStyle w:val="BodyText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АДМИНИСТРАЦИЯ </w:t>
      </w:r>
    </w:p>
    <w:p w:rsidR="00620AB7" w:rsidRDefault="00620AB7" w:rsidP="00D60E1E">
      <w:pPr>
        <w:pStyle w:val="BodyText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АРДАТОВСКОГО СЕЛЬСКОГО ПОСЕЛЕНИЯ</w:t>
      </w:r>
    </w:p>
    <w:p w:rsidR="00620AB7" w:rsidRDefault="00620AB7" w:rsidP="00D60E1E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АРДАТОВСКОГО МУНИЦИПАЛЬНОГО РАЙОНА </w:t>
      </w:r>
    </w:p>
    <w:p w:rsidR="00620AB7" w:rsidRDefault="00620AB7" w:rsidP="00D60E1E">
      <w:pPr>
        <w:pStyle w:val="BodyText"/>
        <w:pBdr>
          <w:bottom w:val="single" w:sz="8" w:space="1" w:color="000000"/>
        </w:pBd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20AB7" w:rsidRDefault="00620AB7" w:rsidP="00D60E1E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ПОСТАНОВЛЕНИЕ</w:t>
      </w:r>
    </w:p>
    <w:p w:rsidR="00620AB7" w:rsidRDefault="00620AB7" w:rsidP="00D60E1E">
      <w:pPr>
        <w:pStyle w:val="BodyText"/>
        <w:pBdr>
          <w:bottom w:val="single" w:sz="8" w:space="1" w:color="000000"/>
        </w:pBdr>
        <w:spacing w:after="0"/>
        <w:jc w:val="center"/>
      </w:pPr>
      <w:r>
        <w:t> </w:t>
      </w:r>
    </w:p>
    <w:p w:rsidR="00620AB7" w:rsidRPr="00D60E1E" w:rsidRDefault="00620AB7" w:rsidP="00D60E1E">
      <w:pPr>
        <w:rPr>
          <w:b/>
          <w:sz w:val="28"/>
          <w:szCs w:val="28"/>
        </w:rPr>
      </w:pPr>
    </w:p>
    <w:p w:rsidR="00620AB7" w:rsidRPr="00D60E1E" w:rsidRDefault="00620AB7" w:rsidP="00D60E1E">
      <w:pPr>
        <w:rPr>
          <w:b/>
          <w:sz w:val="28"/>
          <w:szCs w:val="28"/>
        </w:rPr>
      </w:pPr>
      <w:r w:rsidRPr="00D60E1E">
        <w:rPr>
          <w:b/>
          <w:sz w:val="28"/>
          <w:szCs w:val="28"/>
        </w:rPr>
        <w:t xml:space="preserve"> 02 ноября 2020г.                                         пос.ст. Ардатов</w:t>
      </w: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ab/>
        <w:t xml:space="preserve">       </w:t>
      </w:r>
      <w:r w:rsidRPr="00D60E1E">
        <w:rPr>
          <w:b/>
          <w:sz w:val="28"/>
          <w:szCs w:val="28"/>
        </w:rPr>
        <w:t xml:space="preserve">                  № 21</w:t>
      </w:r>
    </w:p>
    <w:p w:rsidR="00620AB7" w:rsidRDefault="00620AB7" w:rsidP="00C53FE0">
      <w:pPr>
        <w:jc w:val="center"/>
        <w:rPr>
          <w:sz w:val="28"/>
          <w:szCs w:val="28"/>
        </w:rPr>
      </w:pPr>
    </w:p>
    <w:p w:rsidR="00620AB7" w:rsidRPr="008D1FAD" w:rsidRDefault="00620AB7" w:rsidP="00D60E1E">
      <w:pPr>
        <w:jc w:val="both"/>
        <w:rPr>
          <w:b/>
          <w:sz w:val="28"/>
          <w:szCs w:val="28"/>
        </w:rPr>
      </w:pPr>
      <w:r w:rsidRPr="008D1FAD">
        <w:rPr>
          <w:b/>
          <w:sz w:val="28"/>
          <w:szCs w:val="28"/>
        </w:rPr>
        <w:t>Об Инструкции по делопроизводству в администрации Ардатовского сельского поселения Ардатовского муниципального района Республики Мордовия</w:t>
      </w:r>
    </w:p>
    <w:p w:rsidR="00620AB7" w:rsidRPr="00FF3EA2" w:rsidRDefault="00620AB7" w:rsidP="009B06D6">
      <w:pPr>
        <w:rPr>
          <w:b/>
          <w:sz w:val="28"/>
          <w:szCs w:val="28"/>
        </w:rPr>
      </w:pPr>
    </w:p>
    <w:p w:rsidR="00620AB7" w:rsidRPr="00DA5C43" w:rsidRDefault="00620AB7" w:rsidP="00DA5C43">
      <w:pPr>
        <w:pStyle w:val="NoSpacing"/>
        <w:ind w:firstLine="567"/>
        <w:jc w:val="both"/>
        <w:rPr>
          <w:sz w:val="28"/>
          <w:szCs w:val="28"/>
        </w:rPr>
      </w:pPr>
      <w:r w:rsidRPr="00DA5C43">
        <w:rPr>
          <w:sz w:val="28"/>
          <w:szCs w:val="28"/>
        </w:rPr>
        <w:t xml:space="preserve">В целях  совершенствования делопроизводства, установления единых требований к подготовке, обработке, хранению и использованию документов, образующихся в деятельности администрации </w:t>
      </w:r>
      <w:r>
        <w:rPr>
          <w:sz w:val="28"/>
          <w:szCs w:val="28"/>
        </w:rPr>
        <w:t>Ардатовского</w:t>
      </w:r>
      <w:r w:rsidRPr="00DA5C43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DA5C43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Ардатовского</w:t>
      </w:r>
      <w:r w:rsidRPr="00DA5C43">
        <w:rPr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620AB7" w:rsidRPr="00FF3EA2" w:rsidRDefault="00620AB7" w:rsidP="004F1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F3EA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DA5C43">
        <w:rPr>
          <w:sz w:val="28"/>
          <w:szCs w:val="28"/>
        </w:rPr>
        <w:t xml:space="preserve">Инструкции по делопроизводству в администрации </w:t>
      </w:r>
      <w:r>
        <w:rPr>
          <w:sz w:val="28"/>
          <w:szCs w:val="28"/>
        </w:rPr>
        <w:t>Ардатовского</w:t>
      </w:r>
      <w:r w:rsidRPr="00DA5C43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620AB7" w:rsidRPr="004F1099" w:rsidRDefault="00620AB7" w:rsidP="00DA5C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F109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F1099">
        <w:rPr>
          <w:sz w:val="28"/>
          <w:szCs w:val="28"/>
        </w:rPr>
        <w:t>Настоящее   постановление вступает в силу  со дня его подписания</w:t>
      </w:r>
      <w:r>
        <w:rPr>
          <w:sz w:val="28"/>
          <w:szCs w:val="28"/>
        </w:rPr>
        <w:t>.</w:t>
      </w:r>
    </w:p>
    <w:p w:rsidR="00620AB7" w:rsidRPr="00FF3EA2" w:rsidRDefault="00620AB7" w:rsidP="00DA5C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. </w:t>
      </w:r>
      <w:r w:rsidRPr="00FF3EA2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>возложить на заместителя главы Ардатовского сельского поселения Князькину Наталью Валентиновну.</w:t>
      </w:r>
    </w:p>
    <w:p w:rsidR="00620AB7" w:rsidRPr="00FF3EA2" w:rsidRDefault="00620AB7" w:rsidP="00DA5C43">
      <w:pPr>
        <w:rPr>
          <w:sz w:val="28"/>
          <w:szCs w:val="28"/>
        </w:rPr>
      </w:pPr>
    </w:p>
    <w:p w:rsidR="00620AB7" w:rsidRPr="00FF3EA2" w:rsidRDefault="00620AB7" w:rsidP="00DA5C43">
      <w:pPr>
        <w:rPr>
          <w:b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   Глава Ардатовского</w:t>
      </w:r>
    </w:p>
    <w:p w:rsidR="00620AB7" w:rsidRDefault="00620AB7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   сельского поселения                                                    Н.И. Юдин</w:t>
      </w:r>
    </w:p>
    <w:p w:rsidR="00620AB7" w:rsidRDefault="00620AB7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szCs w:val="28"/>
          <w:lang w:eastAsia="ar-SA"/>
        </w:rPr>
      </w:pPr>
    </w:p>
    <w:p w:rsidR="00620AB7" w:rsidRDefault="00620AB7" w:rsidP="00C53FE0">
      <w:pPr>
        <w:pStyle w:val="31"/>
        <w:rPr>
          <w:rFonts w:cs="Tahoma"/>
        </w:rPr>
      </w:pPr>
    </w:p>
    <w:p w:rsidR="00620AB7" w:rsidRDefault="00620AB7"/>
    <w:sectPr w:rsidR="00620AB7" w:rsidSect="00D60E1E">
      <w:footnotePr>
        <w:pos w:val="beneathText"/>
      </w:footnotePr>
      <w:pgSz w:w="11905" w:h="16837"/>
      <w:pgMar w:top="899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3C5"/>
    <w:rsid w:val="00002FDF"/>
    <w:rsid w:val="00005308"/>
    <w:rsid w:val="00005861"/>
    <w:rsid w:val="0001082C"/>
    <w:rsid w:val="00010CCA"/>
    <w:rsid w:val="0002358E"/>
    <w:rsid w:val="0004187D"/>
    <w:rsid w:val="000508B2"/>
    <w:rsid w:val="00052E49"/>
    <w:rsid w:val="000720DC"/>
    <w:rsid w:val="000762BB"/>
    <w:rsid w:val="000968D0"/>
    <w:rsid w:val="000B5809"/>
    <w:rsid w:val="000C4279"/>
    <w:rsid w:val="000C4C5F"/>
    <w:rsid w:val="000D120E"/>
    <w:rsid w:val="000D3328"/>
    <w:rsid w:val="000F7FFD"/>
    <w:rsid w:val="00104CF3"/>
    <w:rsid w:val="00105312"/>
    <w:rsid w:val="00112ABF"/>
    <w:rsid w:val="001203E2"/>
    <w:rsid w:val="00123EEF"/>
    <w:rsid w:val="0013466A"/>
    <w:rsid w:val="00151736"/>
    <w:rsid w:val="00153326"/>
    <w:rsid w:val="0018602E"/>
    <w:rsid w:val="00193371"/>
    <w:rsid w:val="001A11DA"/>
    <w:rsid w:val="001A28F0"/>
    <w:rsid w:val="001B4371"/>
    <w:rsid w:val="001D4B8D"/>
    <w:rsid w:val="001E0FB8"/>
    <w:rsid w:val="001E2AD4"/>
    <w:rsid w:val="001F29D9"/>
    <w:rsid w:val="001F57FA"/>
    <w:rsid w:val="002271E7"/>
    <w:rsid w:val="00227637"/>
    <w:rsid w:val="002569FB"/>
    <w:rsid w:val="00280554"/>
    <w:rsid w:val="002874C1"/>
    <w:rsid w:val="002A5B57"/>
    <w:rsid w:val="002D1467"/>
    <w:rsid w:val="002D7CF8"/>
    <w:rsid w:val="002E4C66"/>
    <w:rsid w:val="00350EAD"/>
    <w:rsid w:val="00365686"/>
    <w:rsid w:val="00375711"/>
    <w:rsid w:val="00395ED9"/>
    <w:rsid w:val="00397890"/>
    <w:rsid w:val="003B0047"/>
    <w:rsid w:val="003B7297"/>
    <w:rsid w:val="003C121F"/>
    <w:rsid w:val="003C6AAC"/>
    <w:rsid w:val="003D15D0"/>
    <w:rsid w:val="003E15FA"/>
    <w:rsid w:val="003E170B"/>
    <w:rsid w:val="003E7FAE"/>
    <w:rsid w:val="003F342C"/>
    <w:rsid w:val="003F57A1"/>
    <w:rsid w:val="004023A2"/>
    <w:rsid w:val="004066F7"/>
    <w:rsid w:val="0041318F"/>
    <w:rsid w:val="00422E32"/>
    <w:rsid w:val="004446BC"/>
    <w:rsid w:val="0046359D"/>
    <w:rsid w:val="00467542"/>
    <w:rsid w:val="004734B1"/>
    <w:rsid w:val="00482F61"/>
    <w:rsid w:val="004834F2"/>
    <w:rsid w:val="004873C8"/>
    <w:rsid w:val="00487712"/>
    <w:rsid w:val="00490B24"/>
    <w:rsid w:val="004A41A5"/>
    <w:rsid w:val="004A533F"/>
    <w:rsid w:val="004C47B5"/>
    <w:rsid w:val="004F1099"/>
    <w:rsid w:val="0052784F"/>
    <w:rsid w:val="00531345"/>
    <w:rsid w:val="005321C5"/>
    <w:rsid w:val="00544322"/>
    <w:rsid w:val="00546A03"/>
    <w:rsid w:val="00547370"/>
    <w:rsid w:val="00553BBD"/>
    <w:rsid w:val="005577DD"/>
    <w:rsid w:val="0057235A"/>
    <w:rsid w:val="005943B9"/>
    <w:rsid w:val="00594CCB"/>
    <w:rsid w:val="005A0298"/>
    <w:rsid w:val="005A4D85"/>
    <w:rsid w:val="005A707C"/>
    <w:rsid w:val="005C09B3"/>
    <w:rsid w:val="005C4425"/>
    <w:rsid w:val="005D77B6"/>
    <w:rsid w:val="005E2827"/>
    <w:rsid w:val="005E3D05"/>
    <w:rsid w:val="0060016D"/>
    <w:rsid w:val="0060530B"/>
    <w:rsid w:val="00620AB7"/>
    <w:rsid w:val="0062377A"/>
    <w:rsid w:val="00651F8C"/>
    <w:rsid w:val="00656163"/>
    <w:rsid w:val="00667D8F"/>
    <w:rsid w:val="00687975"/>
    <w:rsid w:val="00690122"/>
    <w:rsid w:val="006903C5"/>
    <w:rsid w:val="006A01AF"/>
    <w:rsid w:val="006A64EC"/>
    <w:rsid w:val="006C123B"/>
    <w:rsid w:val="006C2B45"/>
    <w:rsid w:val="006E41B5"/>
    <w:rsid w:val="00711E4E"/>
    <w:rsid w:val="00751442"/>
    <w:rsid w:val="007569B7"/>
    <w:rsid w:val="0077203A"/>
    <w:rsid w:val="00783CB1"/>
    <w:rsid w:val="007A0020"/>
    <w:rsid w:val="007B7392"/>
    <w:rsid w:val="007D0E54"/>
    <w:rsid w:val="007E4C4B"/>
    <w:rsid w:val="0082024F"/>
    <w:rsid w:val="00821791"/>
    <w:rsid w:val="00824661"/>
    <w:rsid w:val="008418B7"/>
    <w:rsid w:val="00856E75"/>
    <w:rsid w:val="00860EEC"/>
    <w:rsid w:val="008671F0"/>
    <w:rsid w:val="008727BE"/>
    <w:rsid w:val="00886A9B"/>
    <w:rsid w:val="0089096A"/>
    <w:rsid w:val="008A44DD"/>
    <w:rsid w:val="008D1FAD"/>
    <w:rsid w:val="008D23DD"/>
    <w:rsid w:val="008D2A5B"/>
    <w:rsid w:val="008D7802"/>
    <w:rsid w:val="008E6FD1"/>
    <w:rsid w:val="008F01EA"/>
    <w:rsid w:val="008F6D6C"/>
    <w:rsid w:val="008F774C"/>
    <w:rsid w:val="0090750A"/>
    <w:rsid w:val="00923351"/>
    <w:rsid w:val="00931774"/>
    <w:rsid w:val="00932AE0"/>
    <w:rsid w:val="00934434"/>
    <w:rsid w:val="00941BD8"/>
    <w:rsid w:val="00950C92"/>
    <w:rsid w:val="00962673"/>
    <w:rsid w:val="00967F16"/>
    <w:rsid w:val="00974B3E"/>
    <w:rsid w:val="00977561"/>
    <w:rsid w:val="00985031"/>
    <w:rsid w:val="009A3016"/>
    <w:rsid w:val="009B06D6"/>
    <w:rsid w:val="009C1C6A"/>
    <w:rsid w:val="009D169A"/>
    <w:rsid w:val="009D782D"/>
    <w:rsid w:val="00A057C4"/>
    <w:rsid w:val="00A25049"/>
    <w:rsid w:val="00A5500B"/>
    <w:rsid w:val="00A62970"/>
    <w:rsid w:val="00A645AF"/>
    <w:rsid w:val="00A81D08"/>
    <w:rsid w:val="00A825D4"/>
    <w:rsid w:val="00A84A7C"/>
    <w:rsid w:val="00A90071"/>
    <w:rsid w:val="00A90659"/>
    <w:rsid w:val="00A97C0B"/>
    <w:rsid w:val="00A97F4F"/>
    <w:rsid w:val="00AC0551"/>
    <w:rsid w:val="00AC38B8"/>
    <w:rsid w:val="00AC43D7"/>
    <w:rsid w:val="00AC6EB7"/>
    <w:rsid w:val="00AD0D35"/>
    <w:rsid w:val="00AE035B"/>
    <w:rsid w:val="00AE2E05"/>
    <w:rsid w:val="00B028C6"/>
    <w:rsid w:val="00B12332"/>
    <w:rsid w:val="00B25001"/>
    <w:rsid w:val="00B50986"/>
    <w:rsid w:val="00B5608A"/>
    <w:rsid w:val="00B563C1"/>
    <w:rsid w:val="00B91B8F"/>
    <w:rsid w:val="00B94EA8"/>
    <w:rsid w:val="00BC2A2F"/>
    <w:rsid w:val="00BE204F"/>
    <w:rsid w:val="00BF5EBA"/>
    <w:rsid w:val="00BF6F85"/>
    <w:rsid w:val="00BF73A0"/>
    <w:rsid w:val="00C018B3"/>
    <w:rsid w:val="00C03B33"/>
    <w:rsid w:val="00C21D6B"/>
    <w:rsid w:val="00C24E86"/>
    <w:rsid w:val="00C30656"/>
    <w:rsid w:val="00C4486A"/>
    <w:rsid w:val="00C470A3"/>
    <w:rsid w:val="00C53FE0"/>
    <w:rsid w:val="00C77B65"/>
    <w:rsid w:val="00C80754"/>
    <w:rsid w:val="00C851C3"/>
    <w:rsid w:val="00CB475F"/>
    <w:rsid w:val="00CD3153"/>
    <w:rsid w:val="00CE00AD"/>
    <w:rsid w:val="00CF328B"/>
    <w:rsid w:val="00D0109A"/>
    <w:rsid w:val="00D03C34"/>
    <w:rsid w:val="00D2671C"/>
    <w:rsid w:val="00D27FEB"/>
    <w:rsid w:val="00D30C94"/>
    <w:rsid w:val="00D51054"/>
    <w:rsid w:val="00D60E1E"/>
    <w:rsid w:val="00D71CCC"/>
    <w:rsid w:val="00D7336C"/>
    <w:rsid w:val="00D7749D"/>
    <w:rsid w:val="00D80C7B"/>
    <w:rsid w:val="00D84DE6"/>
    <w:rsid w:val="00DA5C43"/>
    <w:rsid w:val="00DA6E82"/>
    <w:rsid w:val="00DB4BD9"/>
    <w:rsid w:val="00DB7197"/>
    <w:rsid w:val="00DC6342"/>
    <w:rsid w:val="00DE70C4"/>
    <w:rsid w:val="00DF639E"/>
    <w:rsid w:val="00DF743A"/>
    <w:rsid w:val="00E013F6"/>
    <w:rsid w:val="00E06017"/>
    <w:rsid w:val="00E15513"/>
    <w:rsid w:val="00E306F1"/>
    <w:rsid w:val="00E5521D"/>
    <w:rsid w:val="00E56BDF"/>
    <w:rsid w:val="00E64E97"/>
    <w:rsid w:val="00E80FBC"/>
    <w:rsid w:val="00E93A41"/>
    <w:rsid w:val="00EC1E4F"/>
    <w:rsid w:val="00ED0FC9"/>
    <w:rsid w:val="00ED7685"/>
    <w:rsid w:val="00EE3C85"/>
    <w:rsid w:val="00F45CE3"/>
    <w:rsid w:val="00F6445A"/>
    <w:rsid w:val="00F7042C"/>
    <w:rsid w:val="00F847A9"/>
    <w:rsid w:val="00F86059"/>
    <w:rsid w:val="00F86DA7"/>
    <w:rsid w:val="00F87282"/>
    <w:rsid w:val="00F87287"/>
    <w:rsid w:val="00FC3ECF"/>
    <w:rsid w:val="00FC4F3D"/>
    <w:rsid w:val="00FD123E"/>
    <w:rsid w:val="00FD6695"/>
    <w:rsid w:val="00FE2885"/>
    <w:rsid w:val="00FF3EA2"/>
    <w:rsid w:val="00FF4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C53FE0"/>
    <w:rPr>
      <w:rFonts w:ascii="Times New Roman" w:hAnsi="Times New Roman" w:cs="Times New Roman"/>
      <w:sz w:val="24"/>
    </w:rPr>
  </w:style>
  <w:style w:type="paragraph" w:customStyle="1" w:styleId="31">
    <w:name w:val="Основной текст 31"/>
    <w:basedOn w:val="Normal"/>
    <w:uiPriority w:val="99"/>
    <w:rsid w:val="00C53FE0"/>
    <w:pPr>
      <w:jc w:val="both"/>
    </w:pPr>
    <w:rPr>
      <w:sz w:val="28"/>
    </w:rPr>
  </w:style>
  <w:style w:type="paragraph" w:styleId="NoSpacing">
    <w:name w:val="No Spacing"/>
    <w:uiPriority w:val="99"/>
    <w:qFormat/>
    <w:rsid w:val="00DA5C4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D60E1E"/>
    <w:pPr>
      <w:spacing w:after="120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215</TotalTime>
  <Pages>1</Pages>
  <Words>182</Words>
  <Characters>1041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</cp:lastModifiedBy>
  <cp:revision>103</cp:revision>
  <cp:lastPrinted>2020-11-30T06:31:00Z</cp:lastPrinted>
  <dcterms:created xsi:type="dcterms:W3CDTF">2020-04-01T07:35:00Z</dcterms:created>
  <dcterms:modified xsi:type="dcterms:W3CDTF">2020-11-30T06:31:00Z</dcterms:modified>
</cp:coreProperties>
</file>