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62E" w:rsidRDefault="0041162E" w:rsidP="009B653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>РЕСПУБЛИКА МОРДОВИЯ</w:t>
      </w:r>
    </w:p>
    <w:p w:rsidR="0041162E" w:rsidRPr="00193EA5" w:rsidRDefault="0041162E" w:rsidP="009B653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АДМИНИСТРАЦИЯ КУРАКИНСКОГО СЕЛЬСКОГО ПОСЕЛЕНИЯ АРДАТОВСКОГО МУНИЦИПАЛЬНОГО РАЙОНА</w:t>
      </w:r>
    </w:p>
    <w:p w:rsidR="0041162E" w:rsidRDefault="0041162E" w:rsidP="009B6537">
      <w:pPr>
        <w:tabs>
          <w:tab w:val="left" w:pos="3174"/>
        </w:tabs>
        <w:rPr>
          <w:sz w:val="28"/>
          <w:szCs w:val="28"/>
        </w:rPr>
      </w:pPr>
    </w:p>
    <w:p w:rsidR="0041162E" w:rsidRDefault="0041162E" w:rsidP="009B6537">
      <w:pPr>
        <w:tabs>
          <w:tab w:val="left" w:pos="3174"/>
        </w:tabs>
        <w:rPr>
          <w:sz w:val="28"/>
          <w:szCs w:val="28"/>
        </w:rPr>
      </w:pPr>
    </w:p>
    <w:p w:rsidR="0041162E" w:rsidRDefault="0041162E" w:rsidP="009B653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 xml:space="preserve">П О 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 xml:space="preserve"> Т  А Н О В Л</w:t>
      </w:r>
      <w:r w:rsidRPr="00193EA5">
        <w:rPr>
          <w:b/>
          <w:spacing w:val="80"/>
          <w:sz w:val="28"/>
          <w:szCs w:val="28"/>
        </w:rPr>
        <w:t>Е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Н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И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</w:p>
    <w:p w:rsidR="0041162E" w:rsidRDefault="0041162E" w:rsidP="009B653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41162E" w:rsidRPr="00474BA6" w:rsidRDefault="0041162E" w:rsidP="009B6537">
      <w:pPr>
        <w:tabs>
          <w:tab w:val="left" w:pos="3174"/>
        </w:tabs>
        <w:jc w:val="center"/>
        <w:rPr>
          <w:spacing w:val="80"/>
          <w:sz w:val="28"/>
          <w:szCs w:val="28"/>
        </w:rPr>
      </w:pPr>
      <w:r w:rsidRPr="00474BA6">
        <w:rPr>
          <w:spacing w:val="80"/>
          <w:sz w:val="28"/>
          <w:szCs w:val="28"/>
        </w:rPr>
        <w:t>с.Куракино</w:t>
      </w:r>
    </w:p>
    <w:p w:rsidR="0041162E" w:rsidRPr="00193EA5" w:rsidRDefault="0041162E" w:rsidP="009B6537">
      <w:pPr>
        <w:tabs>
          <w:tab w:val="left" w:pos="3174"/>
        </w:tabs>
        <w:rPr>
          <w:b/>
          <w:sz w:val="28"/>
          <w:szCs w:val="28"/>
        </w:rPr>
      </w:pPr>
    </w:p>
    <w:p w:rsidR="0041162E" w:rsidRDefault="0041162E" w:rsidP="009B6537">
      <w:pPr>
        <w:rPr>
          <w:sz w:val="28"/>
          <w:szCs w:val="28"/>
        </w:rPr>
      </w:pPr>
      <w:r>
        <w:rPr>
          <w:sz w:val="28"/>
          <w:szCs w:val="28"/>
        </w:rPr>
        <w:t xml:space="preserve">   26 июня </w:t>
      </w:r>
      <w:r w:rsidRPr="00193EA5">
        <w:rPr>
          <w:sz w:val="28"/>
          <w:szCs w:val="28"/>
        </w:rPr>
        <w:t>20</w:t>
      </w:r>
      <w:r>
        <w:rPr>
          <w:sz w:val="28"/>
          <w:szCs w:val="28"/>
        </w:rPr>
        <w:t>24</w:t>
      </w:r>
      <w:r w:rsidRPr="00193EA5">
        <w:rPr>
          <w:sz w:val="28"/>
          <w:szCs w:val="28"/>
        </w:rPr>
        <w:t xml:space="preserve"> года     </w:t>
      </w:r>
      <w:r>
        <w:rPr>
          <w:sz w:val="28"/>
          <w:szCs w:val="28"/>
        </w:rPr>
        <w:t xml:space="preserve">                                                                                            № 19</w:t>
      </w:r>
      <w:r w:rsidRPr="00193EA5">
        <w:rPr>
          <w:sz w:val="28"/>
          <w:szCs w:val="28"/>
        </w:rPr>
        <w:t xml:space="preserve">  </w:t>
      </w:r>
    </w:p>
    <w:p w:rsidR="0041162E" w:rsidRDefault="0041162E" w:rsidP="009B6537">
      <w:pPr>
        <w:rPr>
          <w:sz w:val="28"/>
          <w:szCs w:val="28"/>
        </w:rPr>
      </w:pPr>
    </w:p>
    <w:p w:rsidR="0041162E" w:rsidRDefault="0041162E" w:rsidP="00C53FE0">
      <w:pPr>
        <w:rPr>
          <w:rFonts w:cs="Tahoma"/>
          <w:sz w:val="28"/>
          <w:szCs w:val="28"/>
        </w:rPr>
      </w:pPr>
    </w:p>
    <w:p w:rsidR="0041162E" w:rsidRDefault="0041162E" w:rsidP="00137500">
      <w:pPr>
        <w:pStyle w:val="Header"/>
        <w:tabs>
          <w:tab w:val="clear" w:pos="9355"/>
          <w:tab w:val="left" w:pos="708"/>
          <w:tab w:val="right" w:pos="5670"/>
        </w:tabs>
        <w:ind w:right="9"/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 реестра мест (площадок) накопления твердых коммунальных отходов в Куракинском сельском поселении Ардатовского муниципального района Республики Мордовия</w:t>
      </w:r>
    </w:p>
    <w:p w:rsidR="0041162E" w:rsidRDefault="0041162E" w:rsidP="00137500">
      <w:pPr>
        <w:pStyle w:val="Header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41162E" w:rsidRDefault="0041162E" w:rsidP="00137500">
      <w:pPr>
        <w:pStyle w:val="31"/>
        <w:spacing w:line="100" w:lineRule="atLeast"/>
        <w:ind w:firstLine="567"/>
        <w:rPr>
          <w:szCs w:val="28"/>
          <w:lang w:eastAsia="ar-SA"/>
        </w:rPr>
      </w:pPr>
      <w:r>
        <w:rPr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 ведения их реестра»,</w:t>
      </w:r>
      <w:r w:rsidRPr="00880318">
        <w:rPr>
          <w:szCs w:val="28"/>
          <w:lang w:eastAsia="ar-SA"/>
        </w:rPr>
        <w:t xml:space="preserve"> </w:t>
      </w:r>
      <w:r>
        <w:rPr>
          <w:szCs w:val="28"/>
          <w:lang w:eastAsia="ar-SA"/>
        </w:rPr>
        <w:t>администрация Куракинского сельского поселения Ардатовского муниципального района Республики Мордовия  постановляет:</w:t>
      </w:r>
    </w:p>
    <w:p w:rsidR="0041162E" w:rsidRDefault="0041162E" w:rsidP="00137500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реестр мест (площадок) накопления твердых коммунальных отходов в Куракинском сельском поселении Ардатовского муниципального района Республики Мордовия (Приложение № 1).</w:t>
      </w:r>
    </w:p>
    <w:p w:rsidR="0041162E" w:rsidRDefault="0041162E" w:rsidP="00137500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2.Утвердить схему размещения мест (площадок) накопления твердых коммунальных отходов в Куракинском сельском поселении Ардатовского муниципального района Республики Мордовия (Приложение № 2).</w:t>
      </w:r>
    </w:p>
    <w:p w:rsidR="0041162E" w:rsidRPr="009B6537" w:rsidRDefault="0041162E" w:rsidP="002E0AAE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постановление вступает в силу после официального опубликования в Информационном бюллетене и подлежит размещению на официальном сайте Куракинского сельского поселения </w:t>
      </w:r>
      <w:hyperlink r:id="rId7" w:history="1">
        <w:r w:rsidRPr="009B6537">
          <w:rPr>
            <w:rStyle w:val="Hyperlink"/>
            <w:sz w:val="28"/>
            <w:szCs w:val="28"/>
            <w:u w:val="none"/>
          </w:rPr>
          <w:t>https://</w:t>
        </w:r>
        <w:r w:rsidRPr="009B6537">
          <w:rPr>
            <w:rStyle w:val="Hyperlink"/>
            <w:sz w:val="28"/>
            <w:szCs w:val="28"/>
            <w:u w:val="none"/>
            <w:lang w:val="en-US"/>
          </w:rPr>
          <w:t>kurakino</w:t>
        </w:r>
        <w:r w:rsidRPr="009B6537">
          <w:rPr>
            <w:rStyle w:val="Hyperlink"/>
            <w:sz w:val="28"/>
            <w:szCs w:val="28"/>
            <w:u w:val="none"/>
          </w:rPr>
          <w:t>.ardatov-rm.ru/</w:t>
        </w:r>
      </w:hyperlink>
      <w:r w:rsidRPr="009B6537">
        <w:rPr>
          <w:sz w:val="28"/>
          <w:szCs w:val="28"/>
        </w:rPr>
        <w:t>.</w:t>
      </w:r>
    </w:p>
    <w:p w:rsidR="0041162E" w:rsidRDefault="0041162E" w:rsidP="002E0AAE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41162E" w:rsidRDefault="0041162E" w:rsidP="002E0AAE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41162E" w:rsidRDefault="0041162E" w:rsidP="002E0AAE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41162E" w:rsidRPr="002E0AAE" w:rsidRDefault="0041162E" w:rsidP="002E0AAE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41162E" w:rsidRDefault="0041162E" w:rsidP="002E0AAE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>Глава Куракинского сельского поселения                                                О.Г.Коновалов</w:t>
      </w:r>
    </w:p>
    <w:p w:rsidR="0041162E" w:rsidRPr="00847326" w:rsidRDefault="0041162E" w:rsidP="00847326">
      <w:pPr>
        <w:pStyle w:val="31"/>
        <w:rPr>
          <w:szCs w:val="28"/>
          <w:lang w:eastAsia="ar-SA"/>
        </w:rPr>
      </w:pPr>
    </w:p>
    <w:p w:rsidR="0041162E" w:rsidRDefault="0041162E" w:rsidP="00945537">
      <w:pPr>
        <w:spacing w:line="276" w:lineRule="auto"/>
        <w:jc w:val="right"/>
        <w:rPr>
          <w:sz w:val="27"/>
          <w:szCs w:val="27"/>
        </w:rPr>
      </w:pPr>
    </w:p>
    <w:p w:rsidR="0041162E" w:rsidRDefault="0041162E" w:rsidP="00945537">
      <w:pPr>
        <w:spacing w:line="276" w:lineRule="auto"/>
        <w:jc w:val="right"/>
        <w:rPr>
          <w:sz w:val="27"/>
          <w:szCs w:val="27"/>
        </w:rPr>
      </w:pPr>
    </w:p>
    <w:p w:rsidR="0041162E" w:rsidRDefault="0041162E" w:rsidP="00945537">
      <w:pPr>
        <w:spacing w:line="276" w:lineRule="auto"/>
        <w:jc w:val="right"/>
        <w:rPr>
          <w:sz w:val="27"/>
          <w:szCs w:val="27"/>
        </w:rPr>
      </w:pPr>
    </w:p>
    <w:p w:rsidR="0041162E" w:rsidRDefault="0041162E" w:rsidP="00945537">
      <w:pPr>
        <w:spacing w:line="276" w:lineRule="auto"/>
        <w:jc w:val="right"/>
        <w:rPr>
          <w:sz w:val="27"/>
          <w:szCs w:val="27"/>
        </w:rPr>
        <w:sectPr w:rsidR="0041162E" w:rsidSect="005823A4">
          <w:footnotePr>
            <w:pos w:val="beneathText"/>
          </w:footnotePr>
          <w:pgSz w:w="11905" w:h="16837"/>
          <w:pgMar w:top="993" w:right="556" w:bottom="993" w:left="1134" w:header="720" w:footer="720" w:gutter="0"/>
          <w:cols w:space="720"/>
          <w:docGrid w:linePitch="360"/>
        </w:sectPr>
      </w:pPr>
    </w:p>
    <w:p w:rsidR="0041162E" w:rsidRDefault="0041162E" w:rsidP="00945537">
      <w:pPr>
        <w:spacing w:line="276" w:lineRule="auto"/>
        <w:jc w:val="right"/>
        <w:rPr>
          <w:sz w:val="27"/>
          <w:szCs w:val="27"/>
        </w:rPr>
      </w:pPr>
    </w:p>
    <w:p w:rsidR="0041162E" w:rsidRDefault="0041162E" w:rsidP="00945537">
      <w:pPr>
        <w:spacing w:line="276" w:lineRule="auto"/>
        <w:jc w:val="right"/>
        <w:rPr>
          <w:sz w:val="27"/>
          <w:szCs w:val="27"/>
        </w:rPr>
      </w:pPr>
    </w:p>
    <w:p w:rsidR="0041162E" w:rsidRDefault="0041162E" w:rsidP="00945537">
      <w:pPr>
        <w:spacing w:line="276" w:lineRule="auto"/>
        <w:jc w:val="right"/>
        <w:rPr>
          <w:sz w:val="27"/>
          <w:szCs w:val="27"/>
        </w:rPr>
      </w:pPr>
      <w:r>
        <w:rPr>
          <w:sz w:val="27"/>
          <w:szCs w:val="27"/>
        </w:rPr>
        <w:t>Приложение 1</w:t>
      </w:r>
    </w:p>
    <w:p w:rsidR="0041162E" w:rsidRDefault="0041162E" w:rsidP="00945537">
      <w:pPr>
        <w:spacing w:line="276" w:lineRule="auto"/>
        <w:jc w:val="right"/>
        <w:rPr>
          <w:sz w:val="27"/>
          <w:szCs w:val="27"/>
        </w:rPr>
      </w:pPr>
      <w:r>
        <w:rPr>
          <w:sz w:val="27"/>
          <w:szCs w:val="27"/>
        </w:rPr>
        <w:t>к постановлению администрации</w:t>
      </w:r>
    </w:p>
    <w:p w:rsidR="0041162E" w:rsidRDefault="0041162E" w:rsidP="00945537">
      <w:pPr>
        <w:spacing w:line="276" w:lineRule="auto"/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Куракинского сельского поселения</w:t>
      </w:r>
    </w:p>
    <w:p w:rsidR="0041162E" w:rsidRDefault="0041162E" w:rsidP="00945537">
      <w:pPr>
        <w:spacing w:line="276" w:lineRule="auto"/>
        <w:jc w:val="right"/>
        <w:rPr>
          <w:sz w:val="27"/>
          <w:szCs w:val="27"/>
        </w:rPr>
      </w:pPr>
      <w:r>
        <w:rPr>
          <w:sz w:val="27"/>
          <w:szCs w:val="27"/>
        </w:rPr>
        <w:t>№ от         2024</w:t>
      </w:r>
    </w:p>
    <w:p w:rsidR="0041162E" w:rsidRDefault="0041162E" w:rsidP="00945537">
      <w:pPr>
        <w:spacing w:line="276" w:lineRule="auto"/>
        <w:jc w:val="right"/>
        <w:rPr>
          <w:sz w:val="27"/>
          <w:szCs w:val="27"/>
        </w:rPr>
      </w:pPr>
    </w:p>
    <w:tbl>
      <w:tblPr>
        <w:tblW w:w="15123" w:type="dxa"/>
        <w:tblInd w:w="88" w:type="dxa"/>
        <w:tblLayout w:type="fixed"/>
        <w:tblLook w:val="00A0"/>
      </w:tblPr>
      <w:tblGrid>
        <w:gridCol w:w="310"/>
        <w:gridCol w:w="715"/>
        <w:gridCol w:w="722"/>
        <w:gridCol w:w="722"/>
        <w:gridCol w:w="621"/>
        <w:gridCol w:w="835"/>
        <w:gridCol w:w="705"/>
        <w:gridCol w:w="568"/>
        <w:gridCol w:w="634"/>
        <w:gridCol w:w="886"/>
        <w:gridCol w:w="751"/>
        <w:gridCol w:w="1056"/>
        <w:gridCol w:w="567"/>
        <w:gridCol w:w="709"/>
        <w:gridCol w:w="694"/>
        <w:gridCol w:w="517"/>
        <w:gridCol w:w="673"/>
        <w:gridCol w:w="744"/>
        <w:gridCol w:w="757"/>
        <w:gridCol w:w="662"/>
        <w:gridCol w:w="684"/>
        <w:gridCol w:w="591"/>
      </w:tblGrid>
      <w:tr w:rsidR="0041162E" w:rsidRPr="00364F9B" w:rsidTr="003C5776">
        <w:trPr>
          <w:trHeight w:val="735"/>
        </w:trPr>
        <w:tc>
          <w:tcPr>
            <w:tcW w:w="15123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1162E" w:rsidRPr="00364F9B" w:rsidRDefault="0041162E" w:rsidP="003C5776">
            <w:pPr>
              <w:tabs>
                <w:tab w:val="left" w:pos="8417"/>
              </w:tabs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64F9B">
              <w:rPr>
                <w:b/>
                <w:bCs/>
                <w:color w:val="000000"/>
                <w:sz w:val="16"/>
                <w:szCs w:val="16"/>
              </w:rPr>
              <w:t>Реестр мест (площадок) накопления твердых коммунальных отходов  на территории Куракинского сельского поселения</w:t>
            </w:r>
          </w:p>
        </w:tc>
      </w:tr>
      <w:tr w:rsidR="0041162E" w:rsidRPr="00364F9B" w:rsidTr="003C5776">
        <w:trPr>
          <w:trHeight w:val="315"/>
        </w:trPr>
        <w:tc>
          <w:tcPr>
            <w:tcW w:w="3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Наименование Регионального оператора по обращению с ТКО, в чью зону ответственности входит данная территория</w:t>
            </w:r>
          </w:p>
        </w:tc>
        <w:tc>
          <w:tcPr>
            <w:tcW w:w="7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Наименование муниципального района Республики Мордовия</w:t>
            </w:r>
          </w:p>
        </w:tc>
        <w:tc>
          <w:tcPr>
            <w:tcW w:w="7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Наименование муниципального образования</w:t>
            </w:r>
          </w:p>
        </w:tc>
        <w:tc>
          <w:tcPr>
            <w:tcW w:w="6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Адрес нахождения места (площадки) накопления ТКО*</w:t>
            </w:r>
          </w:p>
        </w:tc>
        <w:tc>
          <w:tcPr>
            <w:tcW w:w="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Географические координаты места (площадки) накопления ТКО (Широта и долгота, ГСК-2011)</w:t>
            </w:r>
          </w:p>
        </w:tc>
        <w:tc>
          <w:tcPr>
            <w:tcW w:w="19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Технические характеристики места (площадки) накопления ТКО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 xml:space="preserve">Данные о собственниках мест (площадок) накопления твердых коммунальных отходов </w:t>
            </w:r>
          </w:p>
        </w:tc>
        <w:tc>
          <w:tcPr>
            <w:tcW w:w="338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Данные об источниках образования ТКО, которые складируются в месте (на площадке) накопления твердых коммунальных отходов"</w:t>
            </w:r>
          </w:p>
        </w:tc>
        <w:tc>
          <w:tcPr>
            <w:tcW w:w="6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 xml:space="preserve">Колличество образующихся отходов  по нормативам накопления метр куб/год. </w:t>
            </w:r>
          </w:p>
        </w:tc>
        <w:tc>
          <w:tcPr>
            <w:tcW w:w="6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Периодичность вывоза</w:t>
            </w:r>
          </w:p>
        </w:tc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Примечание</w:t>
            </w:r>
          </w:p>
        </w:tc>
      </w:tr>
      <w:tr w:rsidR="0041162E" w:rsidRPr="00364F9B" w:rsidTr="003C5776">
        <w:trPr>
          <w:trHeight w:val="645"/>
        </w:trPr>
        <w:tc>
          <w:tcPr>
            <w:tcW w:w="3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Тип используемого  покрытия (асфальтобетон/ железобетон)</w:t>
            </w:r>
          </w:p>
        </w:tc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Площадь  места (площадки) накопления ТКО м.кв.</w:t>
            </w:r>
          </w:p>
        </w:tc>
        <w:tc>
          <w:tcPr>
            <w:tcW w:w="6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 xml:space="preserve"> Тип и объем установленного контейнера/бункера</w:t>
            </w:r>
          </w:p>
        </w:tc>
        <w:tc>
          <w:tcPr>
            <w:tcW w:w="26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Юридическое лицо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Индивидуальный предприниматель</w:t>
            </w:r>
          </w:p>
        </w:tc>
        <w:tc>
          <w:tcPr>
            <w:tcW w:w="338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</w:tr>
      <w:tr w:rsidR="0041162E" w:rsidRPr="00364F9B" w:rsidTr="003C5776">
        <w:trPr>
          <w:trHeight w:val="645"/>
        </w:trPr>
        <w:tc>
          <w:tcPr>
            <w:tcW w:w="3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38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</w:tr>
      <w:tr w:rsidR="0041162E" w:rsidRPr="00364F9B" w:rsidTr="008E075F">
        <w:trPr>
          <w:trHeight w:val="174"/>
        </w:trPr>
        <w:tc>
          <w:tcPr>
            <w:tcW w:w="3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контейнер V=1,1 м³ шт.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Полное наименование юридического лица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 xml:space="preserve">Основной  государственный регистрационный номер записи в Едином государственном реестре юридических 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Фактический адрес нахождения юридического лица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Фамилия, имя, отчество,  индивидуального предпринимателя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основной государственный регистрационный номер записи в Едином государственном реестре индивидуальных предпринимателей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Многоквартирный жилой дом/адрес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Частный жилой дом/адрес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Капитальное строение/адрес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Встроенное нежилое помещение/адрес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Террирория/часть территории (площадь)</w:t>
            </w: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rPr>
                <w:color w:val="000000"/>
                <w:sz w:val="16"/>
                <w:szCs w:val="16"/>
              </w:rPr>
            </w:pPr>
          </w:p>
        </w:tc>
      </w:tr>
      <w:tr w:rsidR="0041162E" w:rsidRPr="00364F9B" w:rsidTr="003C5776">
        <w:trPr>
          <w:trHeight w:val="300"/>
        </w:trPr>
        <w:tc>
          <w:tcPr>
            <w:tcW w:w="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1.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2.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3.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4.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5.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6.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7.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8.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11.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23.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24.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25.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26.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27.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33.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34.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35.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36.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37.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38.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39.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40.</w:t>
            </w:r>
          </w:p>
        </w:tc>
      </w:tr>
      <w:tr w:rsidR="0041162E" w:rsidRPr="00364F9B" w:rsidTr="003C5776">
        <w:trPr>
          <w:trHeight w:val="1545"/>
        </w:trPr>
        <w:tc>
          <w:tcPr>
            <w:tcW w:w="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ООО "РЕМОНДИС Саранск"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Ардатовский муниципальный район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с. Куракино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ул. Центральная, д.13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54.951178,46.143824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Администрация Куракинского сельского поселения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 xml:space="preserve"> </w:t>
            </w:r>
            <w:r w:rsidRPr="00364F9B">
              <w:rPr>
                <w:color w:val="000000"/>
                <w:sz w:val="16"/>
                <w:szCs w:val="16"/>
              </w:rPr>
              <w:br/>
              <w:t>1091322001165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162E" w:rsidRPr="00364F9B" w:rsidRDefault="0041162E" w:rsidP="003C5776">
            <w:pPr>
              <w:rPr>
                <w:color w:val="333333"/>
                <w:sz w:val="16"/>
                <w:szCs w:val="16"/>
              </w:rPr>
            </w:pPr>
            <w:r w:rsidRPr="00364F9B">
              <w:rPr>
                <w:color w:val="333333"/>
                <w:sz w:val="16"/>
                <w:szCs w:val="16"/>
              </w:rPr>
              <w:t>431896, Республика Мордовия, Ардатовский район, с.Куракино, ул.Центральная, дом 73а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частный сектор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еженедельно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162E" w:rsidRPr="00364F9B" w:rsidTr="003C5776">
        <w:trPr>
          <w:trHeight w:val="1200"/>
        </w:trPr>
        <w:tc>
          <w:tcPr>
            <w:tcW w:w="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ООО "РЕМОНДИС Саранск"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Ардатовский муниципальный район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с. Куракино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ул. Центральная, д.6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54.952564,46.140952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Администрация Куракинского сельского поселения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1091322001165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162E" w:rsidRPr="00364F9B" w:rsidRDefault="0041162E" w:rsidP="003C5776">
            <w:pPr>
              <w:rPr>
                <w:color w:val="333333"/>
                <w:sz w:val="16"/>
                <w:szCs w:val="16"/>
              </w:rPr>
            </w:pPr>
            <w:r w:rsidRPr="00364F9B">
              <w:rPr>
                <w:color w:val="333333"/>
                <w:sz w:val="16"/>
                <w:szCs w:val="16"/>
              </w:rPr>
              <w:t>431896, Республика Мордовия, Ардатовский район, с.Куракино, ул.Центральная, дом 73а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частный сектор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еженедельно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162E" w:rsidRPr="00364F9B" w:rsidTr="003C5776">
        <w:trPr>
          <w:trHeight w:val="1200"/>
        </w:trPr>
        <w:tc>
          <w:tcPr>
            <w:tcW w:w="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ООО "РЕМОНДИС Саранск"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Ардатовский муниципальный район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с. Куракино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ул. Центральная, д.36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54.958521,46.134880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Администрация Куракинского сельского поселения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1091322001165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162E" w:rsidRPr="00364F9B" w:rsidRDefault="0041162E" w:rsidP="003C5776">
            <w:pPr>
              <w:rPr>
                <w:color w:val="333333"/>
                <w:sz w:val="16"/>
                <w:szCs w:val="16"/>
              </w:rPr>
            </w:pPr>
            <w:r w:rsidRPr="00364F9B">
              <w:rPr>
                <w:color w:val="333333"/>
                <w:sz w:val="16"/>
                <w:szCs w:val="16"/>
              </w:rPr>
              <w:t>431896, Республика Мордовия, Ардатовский район, с.Куракино, ул.Центральная, дом 73а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частный сектор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еженедельно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162E" w:rsidRPr="00364F9B" w:rsidTr="003C5776">
        <w:trPr>
          <w:trHeight w:val="1200"/>
        </w:trPr>
        <w:tc>
          <w:tcPr>
            <w:tcW w:w="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ООО "РЕМОНДИС Саранск"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Ардатовский муниципальный район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с. Куракино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ул. Центральная, д.62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54.961980,46.133454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Администрация Куракинского сельского поселения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1091322001165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162E" w:rsidRPr="00364F9B" w:rsidRDefault="0041162E" w:rsidP="003C5776">
            <w:pPr>
              <w:rPr>
                <w:color w:val="333333"/>
                <w:sz w:val="16"/>
                <w:szCs w:val="16"/>
              </w:rPr>
            </w:pPr>
            <w:r w:rsidRPr="00364F9B">
              <w:rPr>
                <w:color w:val="333333"/>
                <w:sz w:val="16"/>
                <w:szCs w:val="16"/>
              </w:rPr>
              <w:t>431896, Республика Мордовия, Ардатовский район, с.Куракино, ул.Центральная, дом 73а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частный сектор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еженедельно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162E" w:rsidRPr="00364F9B" w:rsidTr="003C5776">
        <w:trPr>
          <w:trHeight w:val="1200"/>
        </w:trPr>
        <w:tc>
          <w:tcPr>
            <w:tcW w:w="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ООО "РЕМОНДИС Саранск"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Ардатовский муниципальный район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с. Куракино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ул. Центральная, д.78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54.964567, 46.133232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Администрация Куракинского сельского поселения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1091322001165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162E" w:rsidRPr="00364F9B" w:rsidRDefault="0041162E" w:rsidP="003C5776">
            <w:pPr>
              <w:rPr>
                <w:color w:val="333333"/>
                <w:sz w:val="16"/>
                <w:szCs w:val="16"/>
              </w:rPr>
            </w:pPr>
            <w:r w:rsidRPr="00364F9B">
              <w:rPr>
                <w:color w:val="333333"/>
                <w:sz w:val="16"/>
                <w:szCs w:val="16"/>
              </w:rPr>
              <w:t>431896, Республика Мордовия, Ардатовский район, с.Куракино, ул.Центральная, дом 73а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частный сектор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еженедельно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162E" w:rsidRPr="00364F9B" w:rsidTr="003C5776">
        <w:trPr>
          <w:trHeight w:val="1200"/>
        </w:trPr>
        <w:tc>
          <w:tcPr>
            <w:tcW w:w="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ООО "РЕМОНДИС Саранск"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Ардатовский муниципальный район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с. Куракино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ул. Молодежная, д. 5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54.961109, 46.137062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грунт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Администрация Куракинского сельского поселения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1091322001165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162E" w:rsidRPr="00364F9B" w:rsidRDefault="0041162E" w:rsidP="003C5776">
            <w:pPr>
              <w:rPr>
                <w:color w:val="333333"/>
                <w:sz w:val="16"/>
                <w:szCs w:val="16"/>
              </w:rPr>
            </w:pPr>
            <w:r w:rsidRPr="00364F9B">
              <w:rPr>
                <w:color w:val="333333"/>
                <w:sz w:val="16"/>
                <w:szCs w:val="16"/>
              </w:rPr>
              <w:t>431896, Республика Мордовия, Ардатовский район, с.Куракино, ул.Центральная, дом 73а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частный сектор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еженедельно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1162E" w:rsidRPr="00364F9B" w:rsidRDefault="0041162E" w:rsidP="003C5776">
            <w:pPr>
              <w:jc w:val="center"/>
              <w:rPr>
                <w:color w:val="000000"/>
                <w:sz w:val="16"/>
                <w:szCs w:val="16"/>
              </w:rPr>
            </w:pPr>
            <w:r w:rsidRPr="00364F9B">
              <w:rPr>
                <w:color w:val="000000"/>
                <w:sz w:val="16"/>
                <w:szCs w:val="16"/>
              </w:rPr>
              <w:t> </w:t>
            </w:r>
          </w:p>
        </w:tc>
      </w:tr>
    </w:tbl>
    <w:p w:rsidR="0041162E" w:rsidRDefault="0041162E" w:rsidP="00945537">
      <w:pPr>
        <w:pStyle w:val="31"/>
        <w:rPr>
          <w:szCs w:val="28"/>
          <w:lang w:eastAsia="ar-SA"/>
        </w:rPr>
      </w:pPr>
    </w:p>
    <w:p w:rsidR="0041162E" w:rsidRDefault="0041162E" w:rsidP="00945537">
      <w:pPr>
        <w:pStyle w:val="31"/>
        <w:rPr>
          <w:rFonts w:cs="Tahoma"/>
        </w:rPr>
        <w:sectPr w:rsidR="0041162E" w:rsidSect="008E075F">
          <w:footnotePr>
            <w:pos w:val="beneathText"/>
          </w:footnotePr>
          <w:pgSz w:w="16837" w:h="11905" w:orient="landscape"/>
          <w:pgMar w:top="556" w:right="992" w:bottom="719" w:left="992" w:header="720" w:footer="720" w:gutter="0"/>
          <w:cols w:space="720"/>
          <w:docGrid w:linePitch="360"/>
        </w:sectPr>
      </w:pPr>
    </w:p>
    <w:p w:rsidR="0041162E" w:rsidRDefault="0041162E" w:rsidP="00945537">
      <w:pPr>
        <w:pStyle w:val="31"/>
        <w:rPr>
          <w:rFonts w:cs="Tahoma"/>
        </w:rPr>
      </w:pPr>
      <w:r w:rsidRPr="005C7A6C">
        <w:rPr>
          <w:rFonts w:cs="Tahom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8.5pt;height:303.75pt">
            <v:imagedata r:id="rId8" o:title=""/>
          </v:shape>
        </w:pict>
      </w:r>
    </w:p>
    <w:p w:rsidR="0041162E" w:rsidRDefault="0041162E" w:rsidP="008E075F">
      <w:r>
        <w:pict>
          <v:shape id="_x0000_i1026" type="#_x0000_t75" style="width:508.5pt;height:353.25pt">
            <v:imagedata r:id="rId9" o:title=""/>
          </v:shape>
        </w:pict>
      </w:r>
    </w:p>
    <w:p w:rsidR="0041162E" w:rsidRDefault="0041162E" w:rsidP="008E075F"/>
    <w:sectPr w:rsidR="0041162E" w:rsidSect="005823A4">
      <w:footnotePr>
        <w:pos w:val="beneathText"/>
      </w:footnotePr>
      <w:pgSz w:w="11905" w:h="16837"/>
      <w:pgMar w:top="993" w:right="556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162E" w:rsidRDefault="0041162E" w:rsidP="00E81EFC">
      <w:r>
        <w:separator/>
      </w:r>
    </w:p>
  </w:endnote>
  <w:endnote w:type="continuationSeparator" w:id="0">
    <w:p w:rsidR="0041162E" w:rsidRDefault="0041162E" w:rsidP="00E81E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162E" w:rsidRDefault="0041162E" w:rsidP="00E81EFC">
      <w:r>
        <w:separator/>
      </w:r>
    </w:p>
  </w:footnote>
  <w:footnote w:type="continuationSeparator" w:id="0">
    <w:p w:rsidR="0041162E" w:rsidRDefault="0041162E" w:rsidP="00E81E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E712AEF"/>
    <w:multiLevelType w:val="hybridMultilevel"/>
    <w:tmpl w:val="9F46E8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03C5"/>
    <w:rsid w:val="00002FDF"/>
    <w:rsid w:val="00004B09"/>
    <w:rsid w:val="00005308"/>
    <w:rsid w:val="00005861"/>
    <w:rsid w:val="000107EE"/>
    <w:rsid w:val="0001082C"/>
    <w:rsid w:val="00011110"/>
    <w:rsid w:val="000113A3"/>
    <w:rsid w:val="00013084"/>
    <w:rsid w:val="000204C1"/>
    <w:rsid w:val="0002358E"/>
    <w:rsid w:val="00026FE6"/>
    <w:rsid w:val="000409F3"/>
    <w:rsid w:val="00040ECD"/>
    <w:rsid w:val="0004187D"/>
    <w:rsid w:val="00042A4C"/>
    <w:rsid w:val="00043236"/>
    <w:rsid w:val="00043DF9"/>
    <w:rsid w:val="000508B2"/>
    <w:rsid w:val="0005124F"/>
    <w:rsid w:val="00052E49"/>
    <w:rsid w:val="0005521E"/>
    <w:rsid w:val="000720DC"/>
    <w:rsid w:val="00074AF9"/>
    <w:rsid w:val="000762BB"/>
    <w:rsid w:val="00096399"/>
    <w:rsid w:val="000A0055"/>
    <w:rsid w:val="000A2048"/>
    <w:rsid w:val="000A3864"/>
    <w:rsid w:val="000A5F1A"/>
    <w:rsid w:val="000B5809"/>
    <w:rsid w:val="000B5927"/>
    <w:rsid w:val="000C4279"/>
    <w:rsid w:val="000C4C5F"/>
    <w:rsid w:val="000C4F93"/>
    <w:rsid w:val="000D3328"/>
    <w:rsid w:val="000E013D"/>
    <w:rsid w:val="000E1C83"/>
    <w:rsid w:val="000F10D8"/>
    <w:rsid w:val="000F1711"/>
    <w:rsid w:val="000F3584"/>
    <w:rsid w:val="000F44B0"/>
    <w:rsid w:val="000F7AE1"/>
    <w:rsid w:val="00100004"/>
    <w:rsid w:val="00103439"/>
    <w:rsid w:val="00104CF3"/>
    <w:rsid w:val="00112ABF"/>
    <w:rsid w:val="00114AEB"/>
    <w:rsid w:val="001203E2"/>
    <w:rsid w:val="00120991"/>
    <w:rsid w:val="00123EEF"/>
    <w:rsid w:val="00130175"/>
    <w:rsid w:val="001309C2"/>
    <w:rsid w:val="0013141C"/>
    <w:rsid w:val="0013466A"/>
    <w:rsid w:val="00137500"/>
    <w:rsid w:val="00146F13"/>
    <w:rsid w:val="00151736"/>
    <w:rsid w:val="00152DDF"/>
    <w:rsid w:val="00153326"/>
    <w:rsid w:val="00157591"/>
    <w:rsid w:val="00162CA7"/>
    <w:rsid w:val="00163A71"/>
    <w:rsid w:val="001741AD"/>
    <w:rsid w:val="00175099"/>
    <w:rsid w:val="00175646"/>
    <w:rsid w:val="00184522"/>
    <w:rsid w:val="00184FB9"/>
    <w:rsid w:val="00186742"/>
    <w:rsid w:val="00193042"/>
    <w:rsid w:val="00193371"/>
    <w:rsid w:val="00193EA5"/>
    <w:rsid w:val="001A4357"/>
    <w:rsid w:val="001B2991"/>
    <w:rsid w:val="001B4371"/>
    <w:rsid w:val="001B7604"/>
    <w:rsid w:val="001C28C7"/>
    <w:rsid w:val="001D4B8D"/>
    <w:rsid w:val="001E0FB8"/>
    <w:rsid w:val="001E29AB"/>
    <w:rsid w:val="001E2AD4"/>
    <w:rsid w:val="001F29D9"/>
    <w:rsid w:val="001F2E0C"/>
    <w:rsid w:val="001F3C21"/>
    <w:rsid w:val="001F57FA"/>
    <w:rsid w:val="00206266"/>
    <w:rsid w:val="00206319"/>
    <w:rsid w:val="00211E6B"/>
    <w:rsid w:val="002170EC"/>
    <w:rsid w:val="00217C50"/>
    <w:rsid w:val="002271E7"/>
    <w:rsid w:val="00227637"/>
    <w:rsid w:val="00230EA5"/>
    <w:rsid w:val="00237454"/>
    <w:rsid w:val="002772B6"/>
    <w:rsid w:val="00280554"/>
    <w:rsid w:val="00280866"/>
    <w:rsid w:val="00280B52"/>
    <w:rsid w:val="0028256E"/>
    <w:rsid w:val="002849D8"/>
    <w:rsid w:val="00284BD9"/>
    <w:rsid w:val="00284CC4"/>
    <w:rsid w:val="0028772D"/>
    <w:rsid w:val="00295FDA"/>
    <w:rsid w:val="002A12FF"/>
    <w:rsid w:val="002A5B57"/>
    <w:rsid w:val="002B6ED5"/>
    <w:rsid w:val="002C02C6"/>
    <w:rsid w:val="002C2243"/>
    <w:rsid w:val="002C3AFB"/>
    <w:rsid w:val="002C70E2"/>
    <w:rsid w:val="002C72C2"/>
    <w:rsid w:val="002C72D2"/>
    <w:rsid w:val="002D6CBB"/>
    <w:rsid w:val="002D7CF8"/>
    <w:rsid w:val="002E0AAE"/>
    <w:rsid w:val="002E22DF"/>
    <w:rsid w:val="002E6B74"/>
    <w:rsid w:val="002F2AB2"/>
    <w:rsid w:val="0030266A"/>
    <w:rsid w:val="00303EDA"/>
    <w:rsid w:val="00304982"/>
    <w:rsid w:val="003121D1"/>
    <w:rsid w:val="00314CC3"/>
    <w:rsid w:val="00316181"/>
    <w:rsid w:val="003163B8"/>
    <w:rsid w:val="0032286A"/>
    <w:rsid w:val="003242BE"/>
    <w:rsid w:val="00326696"/>
    <w:rsid w:val="00330203"/>
    <w:rsid w:val="0033031E"/>
    <w:rsid w:val="00331E39"/>
    <w:rsid w:val="00336108"/>
    <w:rsid w:val="003424A6"/>
    <w:rsid w:val="0034480A"/>
    <w:rsid w:val="00350EAD"/>
    <w:rsid w:val="0035246B"/>
    <w:rsid w:val="00352699"/>
    <w:rsid w:val="003565F5"/>
    <w:rsid w:val="00362899"/>
    <w:rsid w:val="00364F9B"/>
    <w:rsid w:val="00365686"/>
    <w:rsid w:val="00367FBB"/>
    <w:rsid w:val="00370BDD"/>
    <w:rsid w:val="003739E7"/>
    <w:rsid w:val="00374983"/>
    <w:rsid w:val="00375711"/>
    <w:rsid w:val="003821D7"/>
    <w:rsid w:val="00382778"/>
    <w:rsid w:val="0038277F"/>
    <w:rsid w:val="00384BCE"/>
    <w:rsid w:val="003872E5"/>
    <w:rsid w:val="00387D04"/>
    <w:rsid w:val="00392CC1"/>
    <w:rsid w:val="0039439B"/>
    <w:rsid w:val="00396C0D"/>
    <w:rsid w:val="003A4A4F"/>
    <w:rsid w:val="003B7297"/>
    <w:rsid w:val="003C0BD4"/>
    <w:rsid w:val="003C121F"/>
    <w:rsid w:val="003C5776"/>
    <w:rsid w:val="003C6AAC"/>
    <w:rsid w:val="003D0085"/>
    <w:rsid w:val="003D15D0"/>
    <w:rsid w:val="003D7946"/>
    <w:rsid w:val="003E003E"/>
    <w:rsid w:val="003E0E6C"/>
    <w:rsid w:val="003E15FA"/>
    <w:rsid w:val="003E170B"/>
    <w:rsid w:val="003E2E00"/>
    <w:rsid w:val="003E519C"/>
    <w:rsid w:val="003E7FAE"/>
    <w:rsid w:val="003F4BDA"/>
    <w:rsid w:val="003F57A1"/>
    <w:rsid w:val="003F5E3C"/>
    <w:rsid w:val="00400497"/>
    <w:rsid w:val="004023A2"/>
    <w:rsid w:val="00407E16"/>
    <w:rsid w:val="0041162E"/>
    <w:rsid w:val="00411970"/>
    <w:rsid w:val="004149E4"/>
    <w:rsid w:val="00434061"/>
    <w:rsid w:val="00442D71"/>
    <w:rsid w:val="00442DF8"/>
    <w:rsid w:val="004446BC"/>
    <w:rsid w:val="004612ED"/>
    <w:rsid w:val="00462DE8"/>
    <w:rsid w:val="0046359D"/>
    <w:rsid w:val="00466611"/>
    <w:rsid w:val="00467542"/>
    <w:rsid w:val="004703A1"/>
    <w:rsid w:val="004734B1"/>
    <w:rsid w:val="00473BAE"/>
    <w:rsid w:val="00474095"/>
    <w:rsid w:val="00474529"/>
    <w:rsid w:val="004746AA"/>
    <w:rsid w:val="00474BA6"/>
    <w:rsid w:val="004766AC"/>
    <w:rsid w:val="00482F61"/>
    <w:rsid w:val="004834F2"/>
    <w:rsid w:val="004873C8"/>
    <w:rsid w:val="00487712"/>
    <w:rsid w:val="00490B24"/>
    <w:rsid w:val="00494D5B"/>
    <w:rsid w:val="004A2E1D"/>
    <w:rsid w:val="004A315D"/>
    <w:rsid w:val="004A41A5"/>
    <w:rsid w:val="004B2520"/>
    <w:rsid w:val="004B6AC0"/>
    <w:rsid w:val="004C0FD9"/>
    <w:rsid w:val="004C2C91"/>
    <w:rsid w:val="004C47B5"/>
    <w:rsid w:val="004D2DE2"/>
    <w:rsid w:val="004D4C29"/>
    <w:rsid w:val="004E7424"/>
    <w:rsid w:val="004F0049"/>
    <w:rsid w:val="004F2CC6"/>
    <w:rsid w:val="004F5801"/>
    <w:rsid w:val="004F6CB2"/>
    <w:rsid w:val="00502262"/>
    <w:rsid w:val="0050316E"/>
    <w:rsid w:val="00505B84"/>
    <w:rsid w:val="005119DA"/>
    <w:rsid w:val="005140C2"/>
    <w:rsid w:val="00515EBA"/>
    <w:rsid w:val="00521340"/>
    <w:rsid w:val="00523391"/>
    <w:rsid w:val="00531345"/>
    <w:rsid w:val="005321C5"/>
    <w:rsid w:val="005437C4"/>
    <w:rsid w:val="00544322"/>
    <w:rsid w:val="005454DD"/>
    <w:rsid w:val="00546A03"/>
    <w:rsid w:val="00547035"/>
    <w:rsid w:val="00547370"/>
    <w:rsid w:val="0055003D"/>
    <w:rsid w:val="00550067"/>
    <w:rsid w:val="005521C7"/>
    <w:rsid w:val="00554E04"/>
    <w:rsid w:val="005577DD"/>
    <w:rsid w:val="00557967"/>
    <w:rsid w:val="005607E9"/>
    <w:rsid w:val="00567AFE"/>
    <w:rsid w:val="005700EA"/>
    <w:rsid w:val="0057235A"/>
    <w:rsid w:val="0058001E"/>
    <w:rsid w:val="005823A4"/>
    <w:rsid w:val="005834F5"/>
    <w:rsid w:val="00586B12"/>
    <w:rsid w:val="00593AED"/>
    <w:rsid w:val="005943B9"/>
    <w:rsid w:val="00594CCB"/>
    <w:rsid w:val="005A0298"/>
    <w:rsid w:val="005A2223"/>
    <w:rsid w:val="005A4D85"/>
    <w:rsid w:val="005A707C"/>
    <w:rsid w:val="005B6D14"/>
    <w:rsid w:val="005C09B3"/>
    <w:rsid w:val="005C1FDD"/>
    <w:rsid w:val="005C1FE4"/>
    <w:rsid w:val="005C313E"/>
    <w:rsid w:val="005C3D52"/>
    <w:rsid w:val="005C4425"/>
    <w:rsid w:val="005C7A6C"/>
    <w:rsid w:val="005D1514"/>
    <w:rsid w:val="005D2E0E"/>
    <w:rsid w:val="005D3A2B"/>
    <w:rsid w:val="005D43F3"/>
    <w:rsid w:val="005D6752"/>
    <w:rsid w:val="005D77B6"/>
    <w:rsid w:val="005E20D5"/>
    <w:rsid w:val="005E2827"/>
    <w:rsid w:val="005E31A5"/>
    <w:rsid w:val="005E3D05"/>
    <w:rsid w:val="005E7702"/>
    <w:rsid w:val="005F5796"/>
    <w:rsid w:val="005F6838"/>
    <w:rsid w:val="005F7D51"/>
    <w:rsid w:val="0060016D"/>
    <w:rsid w:val="00602B2B"/>
    <w:rsid w:val="00603D4E"/>
    <w:rsid w:val="00604221"/>
    <w:rsid w:val="00604E5E"/>
    <w:rsid w:val="0060530B"/>
    <w:rsid w:val="00610382"/>
    <w:rsid w:val="0061462D"/>
    <w:rsid w:val="00615C12"/>
    <w:rsid w:val="006160A1"/>
    <w:rsid w:val="0062377A"/>
    <w:rsid w:val="00623FBE"/>
    <w:rsid w:val="00624B53"/>
    <w:rsid w:val="00630251"/>
    <w:rsid w:val="00634BD0"/>
    <w:rsid w:val="00642E6F"/>
    <w:rsid w:val="006457C8"/>
    <w:rsid w:val="00652E13"/>
    <w:rsid w:val="00656163"/>
    <w:rsid w:val="00662843"/>
    <w:rsid w:val="00665646"/>
    <w:rsid w:val="00666687"/>
    <w:rsid w:val="00667D8F"/>
    <w:rsid w:val="006744D2"/>
    <w:rsid w:val="006759FB"/>
    <w:rsid w:val="00676067"/>
    <w:rsid w:val="006850B0"/>
    <w:rsid w:val="00687B1F"/>
    <w:rsid w:val="00687CF2"/>
    <w:rsid w:val="00690122"/>
    <w:rsid w:val="006903C5"/>
    <w:rsid w:val="00691D63"/>
    <w:rsid w:val="0069535C"/>
    <w:rsid w:val="00695382"/>
    <w:rsid w:val="00696960"/>
    <w:rsid w:val="00697CC2"/>
    <w:rsid w:val="006A0AC3"/>
    <w:rsid w:val="006A3F71"/>
    <w:rsid w:val="006A606D"/>
    <w:rsid w:val="006A64EC"/>
    <w:rsid w:val="006C123B"/>
    <w:rsid w:val="006C3DCE"/>
    <w:rsid w:val="006C4928"/>
    <w:rsid w:val="006C4E7B"/>
    <w:rsid w:val="006D01FA"/>
    <w:rsid w:val="006E41B5"/>
    <w:rsid w:val="006E657E"/>
    <w:rsid w:val="006F39D6"/>
    <w:rsid w:val="00703A57"/>
    <w:rsid w:val="00711E4E"/>
    <w:rsid w:val="00716F10"/>
    <w:rsid w:val="00722D05"/>
    <w:rsid w:val="00722D64"/>
    <w:rsid w:val="00737033"/>
    <w:rsid w:val="00740184"/>
    <w:rsid w:val="00744A9A"/>
    <w:rsid w:val="00751442"/>
    <w:rsid w:val="007534FC"/>
    <w:rsid w:val="00764074"/>
    <w:rsid w:val="00770495"/>
    <w:rsid w:val="00771BD8"/>
    <w:rsid w:val="0077203A"/>
    <w:rsid w:val="00783879"/>
    <w:rsid w:val="00787BB0"/>
    <w:rsid w:val="007920B4"/>
    <w:rsid w:val="0079705F"/>
    <w:rsid w:val="007A481F"/>
    <w:rsid w:val="007A5F66"/>
    <w:rsid w:val="007A5FB2"/>
    <w:rsid w:val="007B7392"/>
    <w:rsid w:val="007C4854"/>
    <w:rsid w:val="007D007D"/>
    <w:rsid w:val="007D06D8"/>
    <w:rsid w:val="007D359D"/>
    <w:rsid w:val="007D4545"/>
    <w:rsid w:val="007D6779"/>
    <w:rsid w:val="007E0BA8"/>
    <w:rsid w:val="007E4287"/>
    <w:rsid w:val="007E4C4B"/>
    <w:rsid w:val="007E551B"/>
    <w:rsid w:val="007E6758"/>
    <w:rsid w:val="007F016F"/>
    <w:rsid w:val="007F2D16"/>
    <w:rsid w:val="008023E4"/>
    <w:rsid w:val="008157B8"/>
    <w:rsid w:val="00817954"/>
    <w:rsid w:val="008210D7"/>
    <w:rsid w:val="00821791"/>
    <w:rsid w:val="008245BF"/>
    <w:rsid w:val="00824661"/>
    <w:rsid w:val="008248BC"/>
    <w:rsid w:val="00826724"/>
    <w:rsid w:val="00830177"/>
    <w:rsid w:val="0084462A"/>
    <w:rsid w:val="00847326"/>
    <w:rsid w:val="00855110"/>
    <w:rsid w:val="00855611"/>
    <w:rsid w:val="00855CE8"/>
    <w:rsid w:val="00856E75"/>
    <w:rsid w:val="00860EEC"/>
    <w:rsid w:val="00866B3A"/>
    <w:rsid w:val="00867C8C"/>
    <w:rsid w:val="0087406C"/>
    <w:rsid w:val="00880318"/>
    <w:rsid w:val="00886A9B"/>
    <w:rsid w:val="0089096A"/>
    <w:rsid w:val="00896964"/>
    <w:rsid w:val="008A2DD9"/>
    <w:rsid w:val="008A44DD"/>
    <w:rsid w:val="008A7939"/>
    <w:rsid w:val="008B0774"/>
    <w:rsid w:val="008B6694"/>
    <w:rsid w:val="008B70C6"/>
    <w:rsid w:val="008D23DD"/>
    <w:rsid w:val="008D257A"/>
    <w:rsid w:val="008D2A5B"/>
    <w:rsid w:val="008D5304"/>
    <w:rsid w:val="008D6E28"/>
    <w:rsid w:val="008D7652"/>
    <w:rsid w:val="008D7802"/>
    <w:rsid w:val="008E075F"/>
    <w:rsid w:val="008E190D"/>
    <w:rsid w:val="008F01EA"/>
    <w:rsid w:val="008F0D8A"/>
    <w:rsid w:val="008F6A25"/>
    <w:rsid w:val="008F6D6C"/>
    <w:rsid w:val="008F774C"/>
    <w:rsid w:val="00901918"/>
    <w:rsid w:val="0090750A"/>
    <w:rsid w:val="00907C60"/>
    <w:rsid w:val="00915051"/>
    <w:rsid w:val="00920ED7"/>
    <w:rsid w:val="00923351"/>
    <w:rsid w:val="009240CE"/>
    <w:rsid w:val="00930072"/>
    <w:rsid w:val="00931774"/>
    <w:rsid w:val="00934434"/>
    <w:rsid w:val="00934DFF"/>
    <w:rsid w:val="00937770"/>
    <w:rsid w:val="00941BD8"/>
    <w:rsid w:val="00945537"/>
    <w:rsid w:val="00950C92"/>
    <w:rsid w:val="009551A0"/>
    <w:rsid w:val="00960CF6"/>
    <w:rsid w:val="0096144A"/>
    <w:rsid w:val="00962673"/>
    <w:rsid w:val="00967F16"/>
    <w:rsid w:val="00970CAC"/>
    <w:rsid w:val="0097218F"/>
    <w:rsid w:val="00977561"/>
    <w:rsid w:val="00977F4C"/>
    <w:rsid w:val="00981175"/>
    <w:rsid w:val="00986331"/>
    <w:rsid w:val="00987F53"/>
    <w:rsid w:val="009976D5"/>
    <w:rsid w:val="009A3016"/>
    <w:rsid w:val="009A4E87"/>
    <w:rsid w:val="009B0240"/>
    <w:rsid w:val="009B257F"/>
    <w:rsid w:val="009B5FF6"/>
    <w:rsid w:val="009B6537"/>
    <w:rsid w:val="009C59BA"/>
    <w:rsid w:val="009D1367"/>
    <w:rsid w:val="009D169A"/>
    <w:rsid w:val="009D76E2"/>
    <w:rsid w:val="009D782D"/>
    <w:rsid w:val="009E32DE"/>
    <w:rsid w:val="009E7E12"/>
    <w:rsid w:val="009F26BF"/>
    <w:rsid w:val="009F5203"/>
    <w:rsid w:val="00A057C4"/>
    <w:rsid w:val="00A15148"/>
    <w:rsid w:val="00A25049"/>
    <w:rsid w:val="00A34DFF"/>
    <w:rsid w:val="00A45844"/>
    <w:rsid w:val="00A543A9"/>
    <w:rsid w:val="00A57D83"/>
    <w:rsid w:val="00A6012A"/>
    <w:rsid w:val="00A645AF"/>
    <w:rsid w:val="00A64D95"/>
    <w:rsid w:val="00A64FBA"/>
    <w:rsid w:val="00A714A0"/>
    <w:rsid w:val="00A80960"/>
    <w:rsid w:val="00A81D08"/>
    <w:rsid w:val="00A825D4"/>
    <w:rsid w:val="00A85451"/>
    <w:rsid w:val="00A90071"/>
    <w:rsid w:val="00A90659"/>
    <w:rsid w:val="00A958B5"/>
    <w:rsid w:val="00A95BEB"/>
    <w:rsid w:val="00A96256"/>
    <w:rsid w:val="00A97F4F"/>
    <w:rsid w:val="00AA237F"/>
    <w:rsid w:val="00AB4C63"/>
    <w:rsid w:val="00AC0551"/>
    <w:rsid w:val="00AC38B8"/>
    <w:rsid w:val="00AC43D7"/>
    <w:rsid w:val="00AC4740"/>
    <w:rsid w:val="00AC6EB7"/>
    <w:rsid w:val="00AC7D1B"/>
    <w:rsid w:val="00AD0D35"/>
    <w:rsid w:val="00AD125B"/>
    <w:rsid w:val="00AD739D"/>
    <w:rsid w:val="00AE035B"/>
    <w:rsid w:val="00AE1CF3"/>
    <w:rsid w:val="00AE2E05"/>
    <w:rsid w:val="00B028C6"/>
    <w:rsid w:val="00B03E69"/>
    <w:rsid w:val="00B06149"/>
    <w:rsid w:val="00B06922"/>
    <w:rsid w:val="00B07830"/>
    <w:rsid w:val="00B12332"/>
    <w:rsid w:val="00B216A3"/>
    <w:rsid w:val="00B21F70"/>
    <w:rsid w:val="00B35890"/>
    <w:rsid w:val="00B43013"/>
    <w:rsid w:val="00B50986"/>
    <w:rsid w:val="00B516B2"/>
    <w:rsid w:val="00B51F86"/>
    <w:rsid w:val="00B52013"/>
    <w:rsid w:val="00B5608A"/>
    <w:rsid w:val="00B563C1"/>
    <w:rsid w:val="00B56D46"/>
    <w:rsid w:val="00B61D1E"/>
    <w:rsid w:val="00B77F5F"/>
    <w:rsid w:val="00B86350"/>
    <w:rsid w:val="00B91B14"/>
    <w:rsid w:val="00B94EA8"/>
    <w:rsid w:val="00BA3D61"/>
    <w:rsid w:val="00BA6C9F"/>
    <w:rsid w:val="00BB3C16"/>
    <w:rsid w:val="00BB6B3D"/>
    <w:rsid w:val="00BC2243"/>
    <w:rsid w:val="00BC2A2F"/>
    <w:rsid w:val="00BD6288"/>
    <w:rsid w:val="00BE204F"/>
    <w:rsid w:val="00BE3BE5"/>
    <w:rsid w:val="00BE4193"/>
    <w:rsid w:val="00BF6F85"/>
    <w:rsid w:val="00BF73A0"/>
    <w:rsid w:val="00C0162E"/>
    <w:rsid w:val="00C018B3"/>
    <w:rsid w:val="00C03B33"/>
    <w:rsid w:val="00C10CAE"/>
    <w:rsid w:val="00C1175D"/>
    <w:rsid w:val="00C13150"/>
    <w:rsid w:val="00C14449"/>
    <w:rsid w:val="00C21D6B"/>
    <w:rsid w:val="00C24E86"/>
    <w:rsid w:val="00C250F1"/>
    <w:rsid w:val="00C30656"/>
    <w:rsid w:val="00C31FDC"/>
    <w:rsid w:val="00C427E9"/>
    <w:rsid w:val="00C46FAE"/>
    <w:rsid w:val="00C470A3"/>
    <w:rsid w:val="00C50481"/>
    <w:rsid w:val="00C538AA"/>
    <w:rsid w:val="00C53FE0"/>
    <w:rsid w:val="00C628AD"/>
    <w:rsid w:val="00C662FD"/>
    <w:rsid w:val="00C77B65"/>
    <w:rsid w:val="00C80754"/>
    <w:rsid w:val="00C84DBE"/>
    <w:rsid w:val="00C851C3"/>
    <w:rsid w:val="00C946DD"/>
    <w:rsid w:val="00CA5FD3"/>
    <w:rsid w:val="00CB1A25"/>
    <w:rsid w:val="00CB475F"/>
    <w:rsid w:val="00CB6CC5"/>
    <w:rsid w:val="00CD19E6"/>
    <w:rsid w:val="00CD31AA"/>
    <w:rsid w:val="00CE00AD"/>
    <w:rsid w:val="00CE00C8"/>
    <w:rsid w:val="00CE30BA"/>
    <w:rsid w:val="00CE7726"/>
    <w:rsid w:val="00CF1FB6"/>
    <w:rsid w:val="00CF328B"/>
    <w:rsid w:val="00D0109A"/>
    <w:rsid w:val="00D03D35"/>
    <w:rsid w:val="00D14F1F"/>
    <w:rsid w:val="00D171F0"/>
    <w:rsid w:val="00D26162"/>
    <w:rsid w:val="00D2671C"/>
    <w:rsid w:val="00D27FEB"/>
    <w:rsid w:val="00D30C94"/>
    <w:rsid w:val="00D3693F"/>
    <w:rsid w:val="00D40600"/>
    <w:rsid w:val="00D42140"/>
    <w:rsid w:val="00D43D1C"/>
    <w:rsid w:val="00D503FD"/>
    <w:rsid w:val="00D50EA5"/>
    <w:rsid w:val="00D51054"/>
    <w:rsid w:val="00D53C2A"/>
    <w:rsid w:val="00D5473F"/>
    <w:rsid w:val="00D55008"/>
    <w:rsid w:val="00D6181D"/>
    <w:rsid w:val="00D662E9"/>
    <w:rsid w:val="00D71355"/>
    <w:rsid w:val="00D7167A"/>
    <w:rsid w:val="00D71CCC"/>
    <w:rsid w:val="00D7336C"/>
    <w:rsid w:val="00D762E3"/>
    <w:rsid w:val="00D76CC1"/>
    <w:rsid w:val="00D7749D"/>
    <w:rsid w:val="00D80C7B"/>
    <w:rsid w:val="00D833DC"/>
    <w:rsid w:val="00D83F91"/>
    <w:rsid w:val="00D84DE6"/>
    <w:rsid w:val="00D84F05"/>
    <w:rsid w:val="00D924C1"/>
    <w:rsid w:val="00D92CB5"/>
    <w:rsid w:val="00D95654"/>
    <w:rsid w:val="00D95AD9"/>
    <w:rsid w:val="00D9651D"/>
    <w:rsid w:val="00DA11A0"/>
    <w:rsid w:val="00DA6E82"/>
    <w:rsid w:val="00DB3626"/>
    <w:rsid w:val="00DB4BD9"/>
    <w:rsid w:val="00DB7197"/>
    <w:rsid w:val="00DC0822"/>
    <w:rsid w:val="00DC181F"/>
    <w:rsid w:val="00DC6342"/>
    <w:rsid w:val="00DD0689"/>
    <w:rsid w:val="00DD7B59"/>
    <w:rsid w:val="00DE451B"/>
    <w:rsid w:val="00DE4DDD"/>
    <w:rsid w:val="00DE70C4"/>
    <w:rsid w:val="00DF639E"/>
    <w:rsid w:val="00DF6C42"/>
    <w:rsid w:val="00DF7742"/>
    <w:rsid w:val="00E013F6"/>
    <w:rsid w:val="00E01DF5"/>
    <w:rsid w:val="00E04679"/>
    <w:rsid w:val="00E04789"/>
    <w:rsid w:val="00E04899"/>
    <w:rsid w:val="00E06017"/>
    <w:rsid w:val="00E0727F"/>
    <w:rsid w:val="00E151B5"/>
    <w:rsid w:val="00E15513"/>
    <w:rsid w:val="00E15B58"/>
    <w:rsid w:val="00E15D95"/>
    <w:rsid w:val="00E1707B"/>
    <w:rsid w:val="00E20A48"/>
    <w:rsid w:val="00E216C9"/>
    <w:rsid w:val="00E23D32"/>
    <w:rsid w:val="00E306F1"/>
    <w:rsid w:val="00E31903"/>
    <w:rsid w:val="00E365F9"/>
    <w:rsid w:val="00E52BDB"/>
    <w:rsid w:val="00E5521D"/>
    <w:rsid w:val="00E5683C"/>
    <w:rsid w:val="00E56BDF"/>
    <w:rsid w:val="00E61956"/>
    <w:rsid w:val="00E6736C"/>
    <w:rsid w:val="00E77837"/>
    <w:rsid w:val="00E80FBC"/>
    <w:rsid w:val="00E81EFC"/>
    <w:rsid w:val="00E93A41"/>
    <w:rsid w:val="00E96C8B"/>
    <w:rsid w:val="00EA3376"/>
    <w:rsid w:val="00EA4F22"/>
    <w:rsid w:val="00EB20C3"/>
    <w:rsid w:val="00EC1A9D"/>
    <w:rsid w:val="00EC1F93"/>
    <w:rsid w:val="00EC3266"/>
    <w:rsid w:val="00ED0FC9"/>
    <w:rsid w:val="00ED393B"/>
    <w:rsid w:val="00EE0E30"/>
    <w:rsid w:val="00EF5EF7"/>
    <w:rsid w:val="00EF72D1"/>
    <w:rsid w:val="00F04E4B"/>
    <w:rsid w:val="00F10C79"/>
    <w:rsid w:val="00F12EB5"/>
    <w:rsid w:val="00F22C94"/>
    <w:rsid w:val="00F24F20"/>
    <w:rsid w:val="00F33AF1"/>
    <w:rsid w:val="00F370FD"/>
    <w:rsid w:val="00F37647"/>
    <w:rsid w:val="00F45CE3"/>
    <w:rsid w:val="00F46F79"/>
    <w:rsid w:val="00F507F8"/>
    <w:rsid w:val="00F515AD"/>
    <w:rsid w:val="00F5360D"/>
    <w:rsid w:val="00F57424"/>
    <w:rsid w:val="00F60C40"/>
    <w:rsid w:val="00F60FA6"/>
    <w:rsid w:val="00F70301"/>
    <w:rsid w:val="00F7042C"/>
    <w:rsid w:val="00F73269"/>
    <w:rsid w:val="00F83938"/>
    <w:rsid w:val="00F83C53"/>
    <w:rsid w:val="00F847A9"/>
    <w:rsid w:val="00F86DA7"/>
    <w:rsid w:val="00F87282"/>
    <w:rsid w:val="00F87287"/>
    <w:rsid w:val="00F92904"/>
    <w:rsid w:val="00F94F85"/>
    <w:rsid w:val="00F95BB7"/>
    <w:rsid w:val="00F97DAC"/>
    <w:rsid w:val="00FA1428"/>
    <w:rsid w:val="00FB6C7F"/>
    <w:rsid w:val="00FB7618"/>
    <w:rsid w:val="00FC3E29"/>
    <w:rsid w:val="00FC3ECF"/>
    <w:rsid w:val="00FC4129"/>
    <w:rsid w:val="00FC4F3D"/>
    <w:rsid w:val="00FD0BAC"/>
    <w:rsid w:val="00FD0D71"/>
    <w:rsid w:val="00FD123E"/>
    <w:rsid w:val="00FD66D7"/>
    <w:rsid w:val="00FE3225"/>
    <w:rsid w:val="00FE6480"/>
    <w:rsid w:val="00FF3F1F"/>
    <w:rsid w:val="00FF6BFD"/>
    <w:rsid w:val="00FF7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C53FE0"/>
    <w:rPr>
      <w:rFonts w:ascii="Times New Roman" w:hAnsi="Times New Roman"/>
      <w:sz w:val="24"/>
    </w:rPr>
  </w:style>
  <w:style w:type="paragraph" w:customStyle="1" w:styleId="31">
    <w:name w:val="Основной текст 31"/>
    <w:basedOn w:val="Normal"/>
    <w:uiPriority w:val="99"/>
    <w:rsid w:val="00C53FE0"/>
    <w:pPr>
      <w:jc w:val="both"/>
    </w:pPr>
    <w:rPr>
      <w:sz w:val="28"/>
    </w:rPr>
  </w:style>
  <w:style w:type="paragraph" w:styleId="NoSpacing">
    <w:name w:val="No Spacing"/>
    <w:uiPriority w:val="99"/>
    <w:qFormat/>
    <w:rsid w:val="003E003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A64FBA"/>
    <w:pPr>
      <w:widowControl/>
      <w:suppressAutoHyphens w:val="0"/>
      <w:ind w:left="720"/>
      <w:contextualSpacing/>
    </w:pPr>
    <w:rPr>
      <w:rFonts w:eastAsia="Times New Roman"/>
      <w:lang w:eastAsia="ru-RU"/>
    </w:rPr>
  </w:style>
  <w:style w:type="paragraph" w:styleId="Header">
    <w:name w:val="header"/>
    <w:basedOn w:val="Normal"/>
    <w:link w:val="HeaderChar"/>
    <w:uiPriority w:val="99"/>
    <w:rsid w:val="00137500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37500"/>
    <w:rPr>
      <w:rFonts w:ascii="Times New Roman" w:hAnsi="Times New Roman"/>
    </w:rPr>
  </w:style>
  <w:style w:type="paragraph" w:styleId="NormalWeb">
    <w:name w:val="Normal (Web)"/>
    <w:basedOn w:val="Normal"/>
    <w:uiPriority w:val="99"/>
    <w:semiHidden/>
    <w:rsid w:val="00E81EFC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Footer">
    <w:name w:val="footer"/>
    <w:basedOn w:val="Normal"/>
    <w:link w:val="FooterChar"/>
    <w:uiPriority w:val="99"/>
    <w:rsid w:val="00E81EF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81EFC"/>
    <w:rPr>
      <w:rFonts w:ascii="Times New Roman" w:hAnsi="Times New Roman"/>
      <w:sz w:val="24"/>
      <w:lang w:eastAsia="en-US"/>
    </w:rPr>
  </w:style>
  <w:style w:type="character" w:styleId="Hyperlink">
    <w:name w:val="Hyperlink"/>
    <w:basedOn w:val="DefaultParagraphFont"/>
    <w:uiPriority w:val="99"/>
    <w:rsid w:val="002E0AAE"/>
    <w:rPr>
      <w:rFonts w:cs="Times New Roman"/>
      <w:color w:val="0000FF"/>
      <w:u w:val="single"/>
    </w:rPr>
  </w:style>
  <w:style w:type="paragraph" w:customStyle="1" w:styleId="1">
    <w:name w:val="Знак1"/>
    <w:basedOn w:val="Normal"/>
    <w:next w:val="Normal"/>
    <w:uiPriority w:val="99"/>
    <w:semiHidden/>
    <w:rsid w:val="009B6537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711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kurakino.ardatov-r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908</TotalTime>
  <Pages>4</Pages>
  <Words>815</Words>
  <Characters>4646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user11</cp:lastModifiedBy>
  <cp:revision>204</cp:revision>
  <cp:lastPrinted>2024-06-26T06:50:00Z</cp:lastPrinted>
  <dcterms:created xsi:type="dcterms:W3CDTF">2020-04-01T07:35:00Z</dcterms:created>
  <dcterms:modified xsi:type="dcterms:W3CDTF">2024-07-29T08:07:00Z</dcterms:modified>
</cp:coreProperties>
</file>