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53" w:rsidRPr="005326BE" w:rsidRDefault="00EA7C53" w:rsidP="00FA77A7">
      <w:pPr>
        <w:rPr>
          <w:b w:val="0"/>
          <w:sz w:val="24"/>
          <w:szCs w:val="24"/>
        </w:rPr>
      </w:pPr>
      <w:r w:rsidRPr="005326BE">
        <w:rPr>
          <w:b w:val="0"/>
          <w:sz w:val="24"/>
          <w:szCs w:val="24"/>
        </w:rPr>
        <w:t xml:space="preserve">                                                                                                        </w:t>
      </w:r>
    </w:p>
    <w:p w:rsidR="00EA7C53" w:rsidRPr="005326BE" w:rsidRDefault="00EA7C53" w:rsidP="00B35F92">
      <w:pPr>
        <w:ind w:left="-540"/>
        <w:jc w:val="right"/>
        <w:rPr>
          <w:b w:val="0"/>
          <w:sz w:val="24"/>
          <w:szCs w:val="24"/>
        </w:rPr>
      </w:pPr>
    </w:p>
    <w:p w:rsidR="00EA7C53" w:rsidRDefault="00EA7C53" w:rsidP="00FA77A7">
      <w:pPr>
        <w:jc w:val="center"/>
        <w:rPr>
          <w:bCs/>
          <w:sz w:val="20"/>
          <w:szCs w:val="20"/>
        </w:rPr>
      </w:pPr>
      <w:r>
        <w:rPr>
          <w:b w:val="0"/>
          <w:bCs/>
          <w:sz w:val="20"/>
          <w:szCs w:val="20"/>
        </w:rPr>
        <w:t>ИНФОРМАЦИОННЫЙ БЮЛЛЕТЕНЬ</w:t>
      </w:r>
    </w:p>
    <w:p w:rsidR="00EA7C53" w:rsidRDefault="00EA7C53" w:rsidP="00FA77A7">
      <w:pPr>
        <w:jc w:val="center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 xml:space="preserve"> городского поселения Ардатов</w:t>
      </w:r>
    </w:p>
    <w:p w:rsidR="00EA7C53" w:rsidRDefault="00EA7C53" w:rsidP="00FA77A7">
      <w:pPr>
        <w:jc w:val="center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>Ардатовского муниципального района</w:t>
      </w:r>
    </w:p>
    <w:p w:rsidR="00EA7C53" w:rsidRDefault="00EA7C53" w:rsidP="00FA77A7">
      <w:pPr>
        <w:jc w:val="center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>Республики  Мордовия</w:t>
      </w:r>
    </w:p>
    <w:p w:rsidR="00EA7C53" w:rsidRDefault="00EA7C53" w:rsidP="00FA77A7">
      <w:pPr>
        <w:rPr>
          <w:b w:val="0"/>
          <w:bCs/>
          <w:sz w:val="20"/>
          <w:szCs w:val="20"/>
        </w:rPr>
      </w:pPr>
      <w:r>
        <w:rPr>
          <w:bCs/>
          <w:sz w:val="20"/>
          <w:szCs w:val="20"/>
        </w:rPr>
        <w:t>Является официальным печатным</w:t>
      </w:r>
    </w:p>
    <w:p w:rsidR="00EA7C53" w:rsidRDefault="00EA7C53" w:rsidP="00FA77A7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изданием   городского поселения Ардатов</w:t>
      </w:r>
    </w:p>
    <w:p w:rsidR="00EA7C53" w:rsidRDefault="00EA7C53" w:rsidP="00FA77A7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Ардатовского муниципального района</w:t>
      </w:r>
    </w:p>
    <w:p w:rsidR="00EA7C53" w:rsidRDefault="00EA7C53" w:rsidP="00FA77A7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</w:t>
      </w:r>
    </w:p>
    <w:p w:rsidR="00EA7C53" w:rsidRDefault="00EA7C53" w:rsidP="00FA77A7">
      <w:pPr>
        <w:rPr>
          <w:sz w:val="24"/>
          <w:szCs w:val="24"/>
        </w:rPr>
      </w:pPr>
      <w:r>
        <w:rPr>
          <w:bCs/>
          <w:sz w:val="20"/>
          <w:szCs w:val="20"/>
        </w:rPr>
        <w:t xml:space="preserve">    29февраля 2016 года</w:t>
      </w:r>
      <w:r>
        <w:rPr>
          <w:bCs/>
          <w:sz w:val="20"/>
          <w:szCs w:val="20"/>
        </w:rPr>
        <w:tab/>
        <w:t xml:space="preserve">                                                                                                           № 05 </w:t>
      </w:r>
      <w:r>
        <w:t>____________________________________________________________________</w:t>
      </w:r>
    </w:p>
    <w:p w:rsidR="00EA7C53" w:rsidRPr="001F471E" w:rsidRDefault="00EA7C53" w:rsidP="00FA77A7">
      <w:pPr>
        <w:jc w:val="both"/>
        <w:rPr>
          <w:sz w:val="24"/>
          <w:szCs w:val="24"/>
          <w:u w:val="single"/>
        </w:rPr>
      </w:pPr>
      <w:r w:rsidRPr="001F471E">
        <w:rPr>
          <w:b w:val="0"/>
          <w:sz w:val="24"/>
          <w:szCs w:val="24"/>
        </w:rPr>
        <w:t xml:space="preserve">                                                                                г.Ардатов                                     </w:t>
      </w:r>
    </w:p>
    <w:p w:rsidR="00EA7C53" w:rsidRDefault="00EA7C53" w:rsidP="00FA77A7">
      <w:pPr>
        <w:ind w:firstLine="709"/>
        <w:jc w:val="center"/>
      </w:pPr>
      <w:r>
        <w:rPr>
          <w:b w:val="0"/>
        </w:rPr>
        <w:t>Работники ЖКХ не соблюдают права жильцов</w:t>
      </w:r>
    </w:p>
    <w:p w:rsidR="00EA7C53" w:rsidRDefault="00EA7C53" w:rsidP="00FA77A7">
      <w:pPr>
        <w:ind w:firstLine="709"/>
        <w:jc w:val="both"/>
        <w:rPr>
          <w:b w:val="0"/>
          <w:shd w:val="clear" w:color="auto" w:fill="FFFFFF"/>
        </w:rPr>
      </w:pPr>
      <w:r>
        <w:rPr>
          <w:shd w:val="clear" w:color="auto" w:fill="FFFFFF"/>
        </w:rPr>
        <w:t xml:space="preserve">По результатам проводимого Ардатовской прокуратурой ежедневного мониторинга исполнения законодательства, регулирующего содержание зданий, сооружений, дорог и тротуаров в зимний период, выявлены нарушения в части ненадлежащего содержания крыш зданий и многоквартирных домов со стороны управляющих компаний </w:t>
      </w:r>
      <w:r>
        <w:t>МУП «ЖКХ «Ардатовское» и МП «Тургеневожилкомхоз».</w:t>
      </w:r>
    </w:p>
    <w:p w:rsidR="00EA7C53" w:rsidRDefault="00EA7C53" w:rsidP="00FA77A7">
      <w:pPr>
        <w:pStyle w:val="a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 соответствии с требованиями федерального законодательства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доме. Удаление наледи и сосулек с крыши должно производиться по мере необходимости, не допускается наличие снежных навесов на всех видах кровель, снежных навесов и наледи на балконах и козырьках.</w:t>
      </w:r>
    </w:p>
    <w:p w:rsidR="00EA7C53" w:rsidRDefault="00EA7C53" w:rsidP="00FA77A7">
      <w:pPr>
        <w:pStyle w:val="a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Однако, как показала проверка, в нарушение установленных законом требований на крышах домов </w:t>
      </w:r>
      <w:r>
        <w:rPr>
          <w:rFonts w:ascii="Times New Roman" w:hAnsi="Times New Roman"/>
          <w:spacing w:val="-1"/>
          <w:sz w:val="28"/>
          <w:szCs w:val="28"/>
        </w:rPr>
        <w:t xml:space="preserve">№№ 8, 10, 12, 14 по ул. Молодежная </w:t>
      </w:r>
      <w:r>
        <w:rPr>
          <w:rFonts w:ascii="Times New Roman" w:hAnsi="Times New Roman"/>
          <w:sz w:val="28"/>
          <w:szCs w:val="28"/>
        </w:rPr>
        <w:t>пос. Тургенево, обслуживание которых осуществляется МП «Тургеневожилкомхоз», домов №№ 6, 17, 19, 23, 26, 26А, 33 Микрорайон-</w:t>
      </w:r>
      <w:smartTag w:uri="urn:schemas-microsoft-com:office:smarttags" w:element="metricconverter">
        <w:smartTagPr>
          <w:attr w:name="ProductID" w:val="1 г"/>
        </w:smartTagPr>
        <w:r>
          <w:rPr>
            <w:rFonts w:ascii="Times New Roman" w:hAnsi="Times New Roman"/>
            <w:sz w:val="28"/>
            <w:szCs w:val="28"/>
          </w:rPr>
          <w:t>1 г</w:t>
        </w:r>
      </w:smartTag>
      <w:r>
        <w:rPr>
          <w:rFonts w:ascii="Times New Roman" w:hAnsi="Times New Roman"/>
          <w:sz w:val="28"/>
          <w:szCs w:val="28"/>
        </w:rPr>
        <w:t xml:space="preserve">. Ардатов, находящихся в управлении МУП «ЖКХ «Ардатовское», </w:t>
      </w:r>
      <w:r>
        <w:rPr>
          <w:rFonts w:ascii="Times New Roman" w:hAnsi="Times New Roman"/>
          <w:sz w:val="28"/>
          <w:szCs w:val="28"/>
          <w:shd w:val="clear" w:color="auto" w:fill="FFFFFF"/>
        </w:rPr>
        <w:t>имеется нависание снежных масс и сосулек. Также</w:t>
      </w:r>
      <w:r>
        <w:rPr>
          <w:rFonts w:ascii="Times New Roman" w:hAnsi="Times New Roman"/>
          <w:sz w:val="28"/>
          <w:szCs w:val="28"/>
        </w:rPr>
        <w:t xml:space="preserve"> не производится посыпка площадок перед многоквартирными домами пескосоляной смесью.</w:t>
      </w:r>
    </w:p>
    <w:p w:rsidR="00EA7C53" w:rsidRDefault="00EA7C53" w:rsidP="00FA77A7">
      <w:pPr>
        <w:pStyle w:val="a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Данное обстоятельство может привести к тяжелым последствиям, человеческим жертвам, нанести ущерб здоровью людей и повлечь значительные материальные потери.</w:t>
      </w:r>
    </w:p>
    <w:p w:rsidR="00EA7C53" w:rsidRPr="00FA77A7" w:rsidRDefault="00EA7C53" w:rsidP="00FA77A7">
      <w:pPr>
        <w:ind w:firstLine="709"/>
        <w:jc w:val="both"/>
        <w:rPr>
          <w:b w:val="0"/>
        </w:rPr>
      </w:pPr>
      <w:r w:rsidRPr="00FA77A7">
        <w:rPr>
          <w:b w:val="0"/>
          <w:shd w:val="clear" w:color="auto" w:fill="FFFFFF"/>
        </w:rPr>
        <w:t xml:space="preserve">В связи с выявленными нарушениями </w:t>
      </w:r>
      <w:r w:rsidRPr="00FA77A7">
        <w:rPr>
          <w:b w:val="0"/>
        </w:rPr>
        <w:t xml:space="preserve">прокуратурой района в отношении директоров управляющих организаций возбуждены административные дела по ст. 7.22 КоАП РФ </w:t>
      </w:r>
      <w:r w:rsidRPr="00FA77A7">
        <w:rPr>
          <w:b w:val="0"/>
          <w:shd w:val="clear" w:color="auto" w:fill="FFFFFF"/>
        </w:rPr>
        <w:t>(нарушение правил содержания и ремонта жилых домов и (или) жилых помещений)</w:t>
      </w:r>
      <w:r w:rsidRPr="00FA77A7">
        <w:rPr>
          <w:b w:val="0"/>
        </w:rPr>
        <w:t xml:space="preserve">, также в адрес директоров предприятий внесены представления. </w:t>
      </w:r>
      <w:r w:rsidRPr="00FA77A7">
        <w:rPr>
          <w:b w:val="0"/>
          <w:shd w:val="clear" w:color="auto" w:fill="FFFFFF"/>
        </w:rPr>
        <w:t>Устранение выявленных нарушений закона и рассмотрение актов прокурорского реагирования находится на контроле районной прокуратуры.</w:t>
      </w:r>
    </w:p>
    <w:p w:rsidR="00EA7C53" w:rsidRPr="00FA77A7" w:rsidRDefault="00EA7C53" w:rsidP="00FA77A7">
      <w:pPr>
        <w:jc w:val="both"/>
        <w:rPr>
          <w:b w:val="0"/>
          <w:bCs/>
        </w:rPr>
      </w:pPr>
      <w:r w:rsidRPr="00FA77A7">
        <w:rPr>
          <w:b w:val="0"/>
          <w:bCs/>
        </w:rPr>
        <w:t>____________________________________________________________________</w:t>
      </w:r>
    </w:p>
    <w:p w:rsidR="00EA7C53" w:rsidRPr="00FA77A7" w:rsidRDefault="00EA7C53" w:rsidP="00FA77A7">
      <w:pPr>
        <w:rPr>
          <w:b w:val="0"/>
          <w:bCs/>
          <w:sz w:val="20"/>
          <w:szCs w:val="20"/>
        </w:rPr>
      </w:pPr>
      <w:r w:rsidRPr="00FA77A7">
        <w:rPr>
          <w:b w:val="0"/>
          <w:bCs/>
          <w:sz w:val="20"/>
          <w:szCs w:val="20"/>
        </w:rPr>
        <w:t>Информационный  бюллетень  Ардатовского городского  поселения Ардатов</w:t>
      </w:r>
    </w:p>
    <w:p w:rsidR="00EA7C53" w:rsidRPr="00FA77A7" w:rsidRDefault="00EA7C53" w:rsidP="00FA77A7">
      <w:pPr>
        <w:rPr>
          <w:b w:val="0"/>
          <w:bCs/>
          <w:sz w:val="20"/>
          <w:szCs w:val="20"/>
        </w:rPr>
      </w:pPr>
      <w:r w:rsidRPr="00FA77A7">
        <w:rPr>
          <w:b w:val="0"/>
          <w:bCs/>
          <w:sz w:val="20"/>
          <w:szCs w:val="20"/>
        </w:rPr>
        <w:t>Ардатовского  муниципального  района  № 5 от 29 февраля 2016г.</w:t>
      </w:r>
    </w:p>
    <w:p w:rsidR="00EA7C53" w:rsidRPr="00FA77A7" w:rsidRDefault="00EA7C53" w:rsidP="00FA77A7">
      <w:pPr>
        <w:rPr>
          <w:b w:val="0"/>
          <w:bCs/>
          <w:sz w:val="20"/>
          <w:szCs w:val="20"/>
        </w:rPr>
      </w:pPr>
      <w:r w:rsidRPr="00FA77A7">
        <w:rPr>
          <w:b w:val="0"/>
          <w:bCs/>
          <w:sz w:val="20"/>
          <w:szCs w:val="20"/>
        </w:rPr>
        <w:t>Учредитель: Совет  депутатов  городского  поселения Ардатов</w:t>
      </w:r>
    </w:p>
    <w:p w:rsidR="00EA7C53" w:rsidRPr="00FA77A7" w:rsidRDefault="00EA7C53" w:rsidP="00FA77A7">
      <w:pPr>
        <w:rPr>
          <w:b w:val="0"/>
          <w:bCs/>
          <w:sz w:val="20"/>
          <w:szCs w:val="20"/>
        </w:rPr>
      </w:pPr>
      <w:r w:rsidRPr="00FA77A7">
        <w:rPr>
          <w:b w:val="0"/>
          <w:bCs/>
          <w:sz w:val="20"/>
          <w:szCs w:val="20"/>
        </w:rPr>
        <w:t>Ардатовского  муниципального  района  Республики  Мордовия</w:t>
      </w:r>
    </w:p>
    <w:p w:rsidR="00EA7C53" w:rsidRPr="00FA77A7" w:rsidRDefault="00EA7C53" w:rsidP="00FA77A7">
      <w:pPr>
        <w:rPr>
          <w:b w:val="0"/>
          <w:bCs/>
          <w:sz w:val="20"/>
          <w:szCs w:val="20"/>
        </w:rPr>
      </w:pPr>
      <w:r w:rsidRPr="00FA77A7">
        <w:rPr>
          <w:b w:val="0"/>
          <w:bCs/>
          <w:sz w:val="20"/>
          <w:szCs w:val="20"/>
        </w:rPr>
        <w:t xml:space="preserve">     Тираж: 10 экз.</w:t>
      </w:r>
    </w:p>
    <w:p w:rsidR="00EA7C53" w:rsidRDefault="00EA7C53" w:rsidP="00FA77A7">
      <w:pPr>
        <w:rPr>
          <w:sz w:val="24"/>
          <w:szCs w:val="24"/>
        </w:rPr>
      </w:pPr>
    </w:p>
    <w:p w:rsidR="00EA7C53" w:rsidRDefault="00EA7C53" w:rsidP="00FA77A7"/>
    <w:p w:rsidR="00EA7C53" w:rsidRDefault="00EA7C53" w:rsidP="00FA77A7"/>
    <w:p w:rsidR="00EA7C53" w:rsidRDefault="00EA7C53" w:rsidP="00FA77A7"/>
    <w:p w:rsidR="00EA7C53" w:rsidRPr="005326BE" w:rsidRDefault="00EA7C53" w:rsidP="00B35F92">
      <w:pPr>
        <w:ind w:left="-540"/>
        <w:jc w:val="right"/>
        <w:rPr>
          <w:b w:val="0"/>
          <w:sz w:val="24"/>
          <w:szCs w:val="24"/>
        </w:rPr>
      </w:pPr>
    </w:p>
    <w:p w:rsidR="00EA7C53" w:rsidRPr="005326BE" w:rsidRDefault="00EA7C53" w:rsidP="009C3AE9">
      <w:pPr>
        <w:jc w:val="center"/>
        <w:rPr>
          <w:b w:val="0"/>
          <w:sz w:val="24"/>
          <w:szCs w:val="24"/>
        </w:rPr>
      </w:pPr>
    </w:p>
    <w:sectPr w:rsidR="00EA7C53" w:rsidRPr="005326BE" w:rsidSect="00FA77A7">
      <w:pgSz w:w="11906" w:h="16838"/>
      <w:pgMar w:top="737" w:right="851" w:bottom="1134" w:left="1418" w:header="709" w:footer="709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A1270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062377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A8D5F99"/>
    <w:multiLevelType w:val="hybridMultilevel"/>
    <w:tmpl w:val="9682A6F4"/>
    <w:lvl w:ilvl="0" w:tplc="C3C63D2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28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7DB"/>
    <w:rsid w:val="0002559D"/>
    <w:rsid w:val="00034FD7"/>
    <w:rsid w:val="00070618"/>
    <w:rsid w:val="00076D36"/>
    <w:rsid w:val="000A5BA3"/>
    <w:rsid w:val="001317DB"/>
    <w:rsid w:val="001F471E"/>
    <w:rsid w:val="00232649"/>
    <w:rsid w:val="00236FFF"/>
    <w:rsid w:val="00282FCF"/>
    <w:rsid w:val="003427B1"/>
    <w:rsid w:val="004740EA"/>
    <w:rsid w:val="004A33B0"/>
    <w:rsid w:val="004C120D"/>
    <w:rsid w:val="004E1E12"/>
    <w:rsid w:val="005326BE"/>
    <w:rsid w:val="00535979"/>
    <w:rsid w:val="005C2BFB"/>
    <w:rsid w:val="005C4ACE"/>
    <w:rsid w:val="005C5F08"/>
    <w:rsid w:val="0063082F"/>
    <w:rsid w:val="00632CC2"/>
    <w:rsid w:val="006C41A1"/>
    <w:rsid w:val="00712C9F"/>
    <w:rsid w:val="00745B2A"/>
    <w:rsid w:val="0075124C"/>
    <w:rsid w:val="0082789A"/>
    <w:rsid w:val="00831C10"/>
    <w:rsid w:val="008835CE"/>
    <w:rsid w:val="008A0331"/>
    <w:rsid w:val="008A23F4"/>
    <w:rsid w:val="008D556E"/>
    <w:rsid w:val="0098104F"/>
    <w:rsid w:val="00986DD2"/>
    <w:rsid w:val="009C3AE9"/>
    <w:rsid w:val="00A24FBF"/>
    <w:rsid w:val="00A43478"/>
    <w:rsid w:val="00B03A59"/>
    <w:rsid w:val="00B03C73"/>
    <w:rsid w:val="00B045AE"/>
    <w:rsid w:val="00B35F92"/>
    <w:rsid w:val="00B43E90"/>
    <w:rsid w:val="00B710C9"/>
    <w:rsid w:val="00B94C7E"/>
    <w:rsid w:val="00BB5C11"/>
    <w:rsid w:val="00BD00E5"/>
    <w:rsid w:val="00BD0F26"/>
    <w:rsid w:val="00C241B0"/>
    <w:rsid w:val="00C92609"/>
    <w:rsid w:val="00C9407C"/>
    <w:rsid w:val="00CB4BB9"/>
    <w:rsid w:val="00CC7199"/>
    <w:rsid w:val="00D01523"/>
    <w:rsid w:val="00DC036C"/>
    <w:rsid w:val="00E21B2C"/>
    <w:rsid w:val="00E37DE3"/>
    <w:rsid w:val="00EA2919"/>
    <w:rsid w:val="00EA7C53"/>
    <w:rsid w:val="00EC7D52"/>
    <w:rsid w:val="00FA77A7"/>
    <w:rsid w:val="00FE36DE"/>
    <w:rsid w:val="00FE7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7DB"/>
    <w:rPr>
      <w:rFonts w:ascii="Times New Roman" w:eastAsia="Times New Roman" w:hAnsi="Times New Roman"/>
      <w:b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789A"/>
    <w:pPr>
      <w:keepNext/>
      <w:ind w:firstLine="720"/>
      <w:jc w:val="center"/>
      <w:outlineLvl w:val="0"/>
    </w:pPr>
    <w:rPr>
      <w:b w:val="0"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2789A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1317D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rsid w:val="0082789A"/>
    <w:pPr>
      <w:spacing w:after="120"/>
    </w:pPr>
    <w:rPr>
      <w:b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2789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">
    <w:name w:val="Знак"/>
    <w:basedOn w:val="Normal"/>
    <w:uiPriority w:val="99"/>
    <w:rsid w:val="005C4AC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C241B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basedOn w:val="DefaultParagraphFont"/>
    <w:link w:val="ConsPlusNormal0"/>
    <w:uiPriority w:val="99"/>
    <w:locked/>
    <w:rsid w:val="00232649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2326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32649"/>
    <w:pPr>
      <w:spacing w:after="120"/>
      <w:ind w:left="283"/>
    </w:pPr>
    <w:rPr>
      <w:b w:val="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3264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236FFF"/>
    <w:rPr>
      <w:rFonts w:cs="Times New Roman"/>
    </w:rPr>
  </w:style>
  <w:style w:type="paragraph" w:customStyle="1" w:styleId="a0">
    <w:name w:val="Прижатый влево"/>
    <w:basedOn w:val="Normal"/>
    <w:next w:val="Normal"/>
    <w:uiPriority w:val="99"/>
    <w:rsid w:val="00FA77A7"/>
    <w:pPr>
      <w:widowControl w:val="0"/>
      <w:autoSpaceDE w:val="0"/>
      <w:autoSpaceDN w:val="0"/>
      <w:adjustRightInd w:val="0"/>
    </w:pPr>
    <w:rPr>
      <w:rFonts w:ascii="Arial" w:eastAsia="Calibri" w:hAnsi="Arial"/>
      <w:b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9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428</Words>
  <Characters>2442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</dc:title>
  <dc:subject/>
  <dc:creator>1</dc:creator>
  <cp:keywords/>
  <dc:description/>
  <cp:lastModifiedBy>1</cp:lastModifiedBy>
  <cp:revision>3</cp:revision>
  <cp:lastPrinted>2016-01-20T14:08:00Z</cp:lastPrinted>
  <dcterms:created xsi:type="dcterms:W3CDTF">2016-03-01T05:48:00Z</dcterms:created>
  <dcterms:modified xsi:type="dcterms:W3CDTF">2016-03-01T05:52:00Z</dcterms:modified>
</cp:coreProperties>
</file>